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A6A" w:rsidRDefault="00716A6A" w:rsidP="001D6A5E">
      <w:p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716A6A" w:rsidRDefault="00716A6A" w:rsidP="001D6A5E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6A6A" w:rsidRDefault="00716A6A" w:rsidP="001D6A5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«На санках»</w:t>
      </w:r>
    </w:p>
    <w:p w:rsidR="00716A6A" w:rsidRDefault="00716A6A" w:rsidP="00CF2C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6A6A" w:rsidRPr="00CF2CF1" w:rsidRDefault="00716A6A" w:rsidP="00CF2CF1">
      <w:pPr>
        <w:jc w:val="center"/>
        <w:rPr>
          <w:rFonts w:ascii="Times New Roman" w:hAnsi="Times New Roman"/>
          <w:b/>
          <w:sz w:val="28"/>
          <w:szCs w:val="28"/>
        </w:rPr>
      </w:pPr>
      <w:r w:rsidRPr="00CF2CF1">
        <w:rPr>
          <w:rFonts w:ascii="Times New Roman" w:hAnsi="Times New Roman"/>
          <w:b/>
          <w:sz w:val="28"/>
          <w:szCs w:val="28"/>
        </w:rPr>
        <w:t>Покатились санки вниз,</w:t>
      </w:r>
    </w:p>
    <w:p w:rsidR="00716A6A" w:rsidRPr="00CF2CF1" w:rsidRDefault="00716A6A" w:rsidP="00CF2CF1">
      <w:pPr>
        <w:jc w:val="center"/>
        <w:rPr>
          <w:rFonts w:ascii="Times New Roman" w:hAnsi="Times New Roman"/>
          <w:b/>
          <w:sz w:val="28"/>
          <w:szCs w:val="28"/>
        </w:rPr>
      </w:pPr>
      <w:r w:rsidRPr="00CF2CF1">
        <w:rPr>
          <w:rFonts w:ascii="Times New Roman" w:hAnsi="Times New Roman"/>
          <w:b/>
          <w:sz w:val="28"/>
          <w:szCs w:val="28"/>
        </w:rPr>
        <w:t>Крепче</w:t>
      </w:r>
      <w:r>
        <w:rPr>
          <w:rFonts w:ascii="Times New Roman" w:hAnsi="Times New Roman"/>
          <w:b/>
          <w:sz w:val="28"/>
          <w:szCs w:val="28"/>
        </w:rPr>
        <w:t>,</w:t>
      </w:r>
      <w:r w:rsidRPr="00CF2CF1">
        <w:rPr>
          <w:rFonts w:ascii="Times New Roman" w:hAnsi="Times New Roman"/>
          <w:b/>
          <w:sz w:val="28"/>
          <w:szCs w:val="28"/>
        </w:rPr>
        <w:t xml:space="preserve"> куколка</w:t>
      </w:r>
      <w:r>
        <w:rPr>
          <w:rFonts w:ascii="Times New Roman" w:hAnsi="Times New Roman"/>
          <w:b/>
          <w:sz w:val="28"/>
          <w:szCs w:val="28"/>
        </w:rPr>
        <w:t>,</w:t>
      </w:r>
      <w:r w:rsidRPr="00CF2CF1">
        <w:rPr>
          <w:rFonts w:ascii="Times New Roman" w:hAnsi="Times New Roman"/>
          <w:b/>
          <w:sz w:val="28"/>
          <w:szCs w:val="28"/>
        </w:rPr>
        <w:t xml:space="preserve"> держись.</w:t>
      </w:r>
    </w:p>
    <w:p w:rsidR="00716A6A" w:rsidRPr="00CF2CF1" w:rsidRDefault="00716A6A" w:rsidP="00CF2CF1">
      <w:pPr>
        <w:jc w:val="center"/>
        <w:rPr>
          <w:rFonts w:ascii="Times New Roman" w:hAnsi="Times New Roman"/>
          <w:b/>
          <w:sz w:val="28"/>
          <w:szCs w:val="28"/>
        </w:rPr>
      </w:pPr>
      <w:r w:rsidRPr="00CF2CF1">
        <w:rPr>
          <w:rFonts w:ascii="Times New Roman" w:hAnsi="Times New Roman"/>
          <w:b/>
          <w:sz w:val="28"/>
          <w:szCs w:val="28"/>
        </w:rPr>
        <w:t>Ты сиди, не упади -</w:t>
      </w:r>
    </w:p>
    <w:p w:rsidR="00716A6A" w:rsidRPr="00CF2CF1" w:rsidRDefault="00716A6A" w:rsidP="00CF2CF1">
      <w:pPr>
        <w:jc w:val="center"/>
        <w:rPr>
          <w:rFonts w:ascii="Times New Roman" w:hAnsi="Times New Roman"/>
          <w:b/>
          <w:sz w:val="28"/>
          <w:szCs w:val="28"/>
        </w:rPr>
      </w:pPr>
      <w:r w:rsidRPr="00CF2CF1">
        <w:rPr>
          <w:rFonts w:ascii="Times New Roman" w:hAnsi="Times New Roman"/>
          <w:b/>
          <w:sz w:val="28"/>
          <w:szCs w:val="28"/>
        </w:rPr>
        <w:t>Там канавка впереди!</w:t>
      </w:r>
    </w:p>
    <w:p w:rsidR="00716A6A" w:rsidRPr="00CF2CF1" w:rsidRDefault="00716A6A" w:rsidP="00A674B8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CF2CF1">
        <w:rPr>
          <w:rFonts w:ascii="Times New Roman" w:hAnsi="Times New Roman"/>
          <w:b/>
          <w:sz w:val="28"/>
          <w:szCs w:val="28"/>
        </w:rPr>
        <w:t>Надо ездить осторожно!</w:t>
      </w:r>
    </w:p>
    <w:p w:rsidR="00716A6A" w:rsidRPr="00CF2CF1" w:rsidRDefault="00716A6A" w:rsidP="00CF2CF1">
      <w:pPr>
        <w:jc w:val="center"/>
        <w:rPr>
          <w:rFonts w:ascii="Times New Roman" w:hAnsi="Times New Roman"/>
          <w:b/>
          <w:sz w:val="28"/>
          <w:szCs w:val="28"/>
        </w:rPr>
      </w:pPr>
      <w:r w:rsidRPr="00CF2CF1">
        <w:rPr>
          <w:rFonts w:ascii="Times New Roman" w:hAnsi="Times New Roman"/>
          <w:b/>
          <w:sz w:val="28"/>
          <w:szCs w:val="28"/>
        </w:rPr>
        <w:t>А не то разбиться можно!</w:t>
      </w:r>
    </w:p>
    <w:p w:rsidR="00716A6A" w:rsidRPr="00CF2CF1" w:rsidRDefault="00716A6A" w:rsidP="00CF2CF1">
      <w:pPr>
        <w:jc w:val="right"/>
        <w:rPr>
          <w:rFonts w:ascii="Times New Roman" w:hAnsi="Times New Roman"/>
          <w:b/>
          <w:sz w:val="28"/>
          <w:szCs w:val="28"/>
        </w:rPr>
      </w:pPr>
      <w:r w:rsidRPr="00CF2CF1">
        <w:rPr>
          <w:rFonts w:ascii="Times New Roman" w:hAnsi="Times New Roman"/>
          <w:b/>
          <w:sz w:val="28"/>
          <w:szCs w:val="28"/>
        </w:rPr>
        <w:t>Берестов.</w:t>
      </w:r>
    </w:p>
    <w:p w:rsidR="00716A6A" w:rsidRDefault="00716A6A" w:rsidP="001D6A5E">
      <w:pPr>
        <w:rPr>
          <w:rFonts w:ascii="Times New Roman" w:hAnsi="Times New Roman"/>
          <w:sz w:val="28"/>
          <w:szCs w:val="28"/>
        </w:rPr>
      </w:pPr>
    </w:p>
    <w:p w:rsidR="00716A6A" w:rsidRDefault="00716A6A" w:rsidP="001D6A5E">
      <w:pPr>
        <w:rPr>
          <w:rFonts w:ascii="Times New Roman" w:hAnsi="Times New Roman"/>
          <w:sz w:val="28"/>
          <w:szCs w:val="28"/>
        </w:rPr>
      </w:pPr>
    </w:p>
    <w:p w:rsidR="00716A6A" w:rsidRDefault="00716A6A" w:rsidP="001D6A5E">
      <w:pPr>
        <w:rPr>
          <w:rFonts w:ascii="Times New Roman" w:hAnsi="Times New Roman"/>
          <w:sz w:val="28"/>
          <w:szCs w:val="28"/>
        </w:rPr>
      </w:pPr>
    </w:p>
    <w:p w:rsidR="00716A6A" w:rsidRDefault="00716A6A" w:rsidP="001D6A5E">
      <w:pPr>
        <w:rPr>
          <w:rFonts w:ascii="Times New Roman" w:hAnsi="Times New Roman"/>
          <w:sz w:val="28"/>
          <w:szCs w:val="28"/>
        </w:rPr>
      </w:pPr>
    </w:p>
    <w:p w:rsidR="00716A6A" w:rsidRDefault="00716A6A" w:rsidP="001D6A5E">
      <w:pPr>
        <w:rPr>
          <w:rFonts w:ascii="Times New Roman" w:hAnsi="Times New Roman"/>
          <w:sz w:val="28"/>
          <w:szCs w:val="28"/>
        </w:rPr>
      </w:pPr>
    </w:p>
    <w:p w:rsidR="00716A6A" w:rsidRDefault="00716A6A" w:rsidP="001D6A5E">
      <w:pPr>
        <w:rPr>
          <w:rFonts w:ascii="Times New Roman" w:hAnsi="Times New Roman"/>
          <w:sz w:val="28"/>
          <w:szCs w:val="28"/>
        </w:rPr>
      </w:pPr>
    </w:p>
    <w:p w:rsidR="00716A6A" w:rsidRDefault="00716A6A" w:rsidP="001D6A5E">
      <w:pPr>
        <w:rPr>
          <w:rFonts w:ascii="Times New Roman" w:hAnsi="Times New Roman"/>
          <w:sz w:val="28"/>
          <w:szCs w:val="28"/>
        </w:rPr>
      </w:pPr>
    </w:p>
    <w:p w:rsidR="00716A6A" w:rsidRDefault="00716A6A" w:rsidP="001D6A5E">
      <w:pPr>
        <w:rPr>
          <w:rFonts w:ascii="Times New Roman" w:hAnsi="Times New Roman"/>
          <w:sz w:val="28"/>
          <w:szCs w:val="28"/>
        </w:rPr>
      </w:pPr>
    </w:p>
    <w:p w:rsidR="00716A6A" w:rsidRDefault="00716A6A" w:rsidP="001D6A5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716A6A" w:rsidRDefault="00716A6A" w:rsidP="001D6A5E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716A6A" w:rsidRDefault="00716A6A" w:rsidP="001D6A5E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716A6A" w:rsidRDefault="00716A6A" w:rsidP="001D6A5E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716A6A" w:rsidRDefault="00716A6A" w:rsidP="001D6A5E">
      <w:pPr>
        <w:spacing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716A6A" w:rsidRDefault="00716A6A" w:rsidP="001D6A5E">
      <w:pPr>
        <w:rPr>
          <w:rFonts w:ascii="Times New Roman" w:hAnsi="Times New Roman"/>
          <w:sz w:val="20"/>
          <w:szCs w:val="20"/>
        </w:rPr>
      </w:pPr>
    </w:p>
    <w:p w:rsidR="00716A6A" w:rsidRPr="001A6EB6" w:rsidRDefault="00716A6A" w:rsidP="001D6A5E">
      <w:pPr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716A6A" w:rsidRDefault="00716A6A" w:rsidP="001D6A5E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716A6A" w:rsidRDefault="00716A6A" w:rsidP="001D6A5E">
      <w:pPr>
        <w:spacing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«Детский сад общеразвивающего вида №27»</w:t>
      </w:r>
    </w:p>
    <w:p w:rsidR="00716A6A" w:rsidRDefault="00716A6A" w:rsidP="001D6A5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6A6A" w:rsidRDefault="00716A6A" w:rsidP="001D6A5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716A6A" w:rsidRDefault="00716A6A" w:rsidP="001D6A5E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716A6A" w:rsidRDefault="00716A6A" w:rsidP="001D6A5E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26" type="#_x0000_t75" style="position:absolute;left:0;text-align:left;margin-left:40.4pt;margin-top:18.45pt;width:150.75pt;height:204.2pt;z-index:251659776;visibility:visible">
            <v:imagedata r:id="rId5" o:title=""/>
          </v:shape>
        </w:pict>
      </w:r>
      <w:r>
        <w:rPr>
          <w:rFonts w:ascii="Times New Roman" w:hAnsi="Times New Roman"/>
          <w:b/>
          <w:i/>
          <w:sz w:val="28"/>
          <w:szCs w:val="28"/>
        </w:rPr>
        <w:t>«Здравствуй, Зимушка – Зима!»</w:t>
      </w:r>
    </w:p>
    <w:p w:rsidR="00716A6A" w:rsidRDefault="00716A6A" w:rsidP="001D6A5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7" o:spid="_x0000_s1027" type="#_x0000_t75" style="position:absolute;margin-left:289pt;margin-top:137.8pt;width:234pt;height:317.5pt;z-index:251658752;visibility:visible" o:allowincell="f">
            <v:imagedata r:id="rId6" o:title=""/>
          </v:shape>
        </w:pict>
      </w:r>
      <w:r>
        <w:rPr>
          <w:noProof/>
          <w:lang w:eastAsia="ru-RU"/>
        </w:rPr>
        <w:pict>
          <v:shape id="Рисунок 6" o:spid="_x0000_s1028" type="#_x0000_t75" style="position:absolute;margin-left:289pt;margin-top:137.8pt;width:234pt;height:317.5pt;z-index:251657728;visibility:visible" o:allowincell="f">
            <v:imagedata r:id="rId6" o:title=""/>
          </v:shape>
        </w:pict>
      </w:r>
    </w:p>
    <w:p w:rsidR="00716A6A" w:rsidRDefault="00716A6A" w:rsidP="001D6A5E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716A6A" w:rsidRDefault="00716A6A" w:rsidP="001D6A5E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716A6A" w:rsidRDefault="00716A6A" w:rsidP="001D6A5E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716A6A" w:rsidRDefault="00716A6A" w:rsidP="001D6A5E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716A6A" w:rsidRDefault="00716A6A" w:rsidP="001D6A5E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716A6A" w:rsidRDefault="00716A6A" w:rsidP="001D6A5E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716A6A" w:rsidRDefault="00716A6A" w:rsidP="001D6A5E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716A6A" w:rsidRDefault="00716A6A" w:rsidP="001D6A5E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716A6A" w:rsidRDefault="00716A6A" w:rsidP="001D6A5E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716A6A" w:rsidRDefault="00716A6A" w:rsidP="001D6A5E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716A6A" w:rsidRDefault="00716A6A" w:rsidP="001D6A5E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716A6A" w:rsidRDefault="00716A6A" w:rsidP="001D6A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Декабрь</w:t>
      </w:r>
    </w:p>
    <w:p w:rsidR="00716A6A" w:rsidRDefault="00716A6A" w:rsidP="001D6A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after="0" w:line="240" w:lineRule="auto"/>
        <w:ind w:left="1068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Уважаемые родители,</w:t>
      </w:r>
    </w:p>
    <w:p w:rsidR="00716A6A" w:rsidRDefault="00716A6A" w:rsidP="001D6A5E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мы предлагаем Вам  игровые задания</w:t>
      </w:r>
    </w:p>
    <w:p w:rsidR="00716A6A" w:rsidRDefault="00716A6A" w:rsidP="001D6A5E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по теме недели «</w:t>
      </w:r>
      <w:r w:rsidRPr="001D6A5E">
        <w:rPr>
          <w:rFonts w:ascii="Times New Roman" w:hAnsi="Times New Roman"/>
          <w:sz w:val="40"/>
          <w:szCs w:val="40"/>
        </w:rPr>
        <w:t>Здравствуй, Зимушка – Зима!</w:t>
      </w:r>
      <w:r>
        <w:rPr>
          <w:rFonts w:ascii="Times New Roman" w:hAnsi="Times New Roman"/>
          <w:sz w:val="40"/>
          <w:szCs w:val="40"/>
          <w:lang w:eastAsia="ru-RU"/>
        </w:rPr>
        <w:t>»,</w:t>
      </w:r>
    </w:p>
    <w:p w:rsidR="00716A6A" w:rsidRDefault="00716A6A" w:rsidP="001D6A5E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которые вы можете выполнить с детьми дома.</w:t>
      </w: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9" type="#_x0000_t75" style="position:absolute;left:0;text-align:left;margin-left:20.4pt;margin-top:13.45pt;width:197.1pt;height:265.5pt;z-index:-251659776;visibility:visible" o:allowincell="f">
            <v:imagedata r:id="rId7" o:title=""/>
          </v:shape>
        </w:pict>
      </w: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tabs>
          <w:tab w:val="left" w:pos="54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6A6A" w:rsidRDefault="00716A6A" w:rsidP="001D6A5E">
      <w:pPr>
        <w:spacing w:before="120" w:after="120"/>
        <w:rPr>
          <w:rFonts w:ascii="Times New Roman" w:hAnsi="Times New Roman"/>
          <w:b/>
          <w:sz w:val="28"/>
          <w:szCs w:val="28"/>
          <w:lang w:eastAsia="ru-RU"/>
        </w:rPr>
      </w:pPr>
    </w:p>
    <w:p w:rsidR="00716A6A" w:rsidRDefault="00716A6A" w:rsidP="001D6A5E">
      <w:pPr>
        <w:spacing w:before="120" w:after="120"/>
        <w:rPr>
          <w:rFonts w:ascii="Times New Roman" w:hAnsi="Times New Roman"/>
          <w:b/>
          <w:sz w:val="28"/>
          <w:szCs w:val="28"/>
          <w:lang w:eastAsia="ru-RU"/>
        </w:rPr>
      </w:pPr>
    </w:p>
    <w:p w:rsidR="00716A6A" w:rsidRPr="001A6EB6" w:rsidRDefault="00716A6A" w:rsidP="001D6A5E">
      <w:pPr>
        <w:spacing w:before="120" w:after="120"/>
        <w:rPr>
          <w:rFonts w:ascii="Times New Roman" w:hAnsi="Times New Roman"/>
          <w:b/>
          <w:sz w:val="32"/>
          <w:szCs w:val="28"/>
          <w:lang w:eastAsia="ru-RU"/>
        </w:rPr>
      </w:pPr>
      <w:r w:rsidRPr="001A6EB6">
        <w:rPr>
          <w:rFonts w:ascii="Times New Roman" w:hAnsi="Times New Roman"/>
          <w:b/>
          <w:sz w:val="32"/>
          <w:szCs w:val="28"/>
          <w:lang w:eastAsia="ru-RU"/>
        </w:rPr>
        <w:t>Чем можно заняться дома с ребенком:</w:t>
      </w:r>
    </w:p>
    <w:p w:rsidR="00716A6A" w:rsidRPr="001D6A5E" w:rsidRDefault="00716A6A" w:rsidP="001D6A5E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Рисунок 3" o:spid="_x0000_s1030" type="#_x0000_t75" alt="snegir" style="position:absolute;left:0;text-align:left;margin-left:260.15pt;margin-top:10.55pt;width:272.75pt;height:317.25pt;z-index:251655680;visibility:visible">
            <v:imagedata r:id="rId8" o:title="" cropbottom="6666f"/>
          </v:shape>
        </w:pict>
      </w:r>
      <w:r w:rsidRPr="001D6A5E">
        <w:rPr>
          <w:rFonts w:ascii="Times New Roman" w:hAnsi="Times New Roman"/>
          <w:sz w:val="32"/>
          <w:szCs w:val="32"/>
          <w:lang w:eastAsia="ru-RU"/>
        </w:rPr>
        <w:t xml:space="preserve">- </w:t>
      </w:r>
      <w:r w:rsidRPr="001D6A5E">
        <w:rPr>
          <w:rFonts w:ascii="Times New Roman" w:hAnsi="Times New Roman"/>
          <w:sz w:val="36"/>
          <w:szCs w:val="36"/>
          <w:lang w:eastAsia="ru-RU"/>
        </w:rPr>
        <w:t>понаблюдать с детьми, как кружатся снежинки;</w:t>
      </w:r>
    </w:p>
    <w:p w:rsidR="00716A6A" w:rsidRPr="001D6A5E" w:rsidRDefault="00716A6A" w:rsidP="001D6A5E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1D6A5E">
        <w:rPr>
          <w:rFonts w:ascii="Times New Roman" w:hAnsi="Times New Roman"/>
          <w:sz w:val="36"/>
          <w:szCs w:val="36"/>
          <w:lang w:eastAsia="ru-RU"/>
        </w:rPr>
        <w:t>- обучать ребенка порядку одевания и раздевания; при небольшой помощи взрослого снимать одежду, обувь (расстегивать пуговицы спереди, застежки на липучках);</w:t>
      </w:r>
    </w:p>
    <w:p w:rsidR="00716A6A" w:rsidRPr="001D6A5E" w:rsidRDefault="00716A6A" w:rsidP="001D6A5E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1D6A5E">
        <w:rPr>
          <w:rFonts w:ascii="Times New Roman" w:hAnsi="Times New Roman"/>
          <w:sz w:val="36"/>
          <w:szCs w:val="36"/>
          <w:lang w:eastAsia="ru-RU"/>
        </w:rPr>
        <w:t>- прочитать  «Падает снежок» (М.Картушина) повторить стихотворение с движениями;</w:t>
      </w:r>
    </w:p>
    <w:p w:rsidR="00716A6A" w:rsidRPr="001D6A5E" w:rsidRDefault="00716A6A" w:rsidP="001D6A5E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1D6A5E">
        <w:rPr>
          <w:rFonts w:ascii="Times New Roman" w:hAnsi="Times New Roman"/>
          <w:sz w:val="36"/>
          <w:szCs w:val="36"/>
          <w:lang w:eastAsia="ru-RU"/>
        </w:rPr>
        <w:t>- рассматривать иллюстрации с изображением птиц, домашних животных, диких зверей (в зимнее время года).</w:t>
      </w:r>
    </w:p>
    <w:p w:rsidR="00716A6A" w:rsidRPr="001D6A5E" w:rsidRDefault="00716A6A" w:rsidP="001D6A5E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  <w:lang w:eastAsia="ru-RU"/>
        </w:rPr>
      </w:pPr>
    </w:p>
    <w:p w:rsidR="00716A6A" w:rsidRPr="001D6A5E" w:rsidRDefault="00716A6A" w:rsidP="001D6A5E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  <w:lang w:eastAsia="ru-RU"/>
        </w:rPr>
      </w:pPr>
    </w:p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p w:rsidR="00716A6A" w:rsidRDefault="00716A6A" w:rsidP="001D6A5E"/>
    <w:sectPr w:rsidR="00716A6A" w:rsidSect="001D6A5E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C21CB"/>
    <w:multiLevelType w:val="hybridMultilevel"/>
    <w:tmpl w:val="2F4E10C4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32E"/>
    <w:rsid w:val="00015FA3"/>
    <w:rsid w:val="00082233"/>
    <w:rsid w:val="00103546"/>
    <w:rsid w:val="00115AC6"/>
    <w:rsid w:val="00185054"/>
    <w:rsid w:val="001A6EB6"/>
    <w:rsid w:val="001D6A5E"/>
    <w:rsid w:val="00257997"/>
    <w:rsid w:val="005300C7"/>
    <w:rsid w:val="005A6180"/>
    <w:rsid w:val="005C0D5A"/>
    <w:rsid w:val="00620014"/>
    <w:rsid w:val="006E2647"/>
    <w:rsid w:val="00716A6A"/>
    <w:rsid w:val="00723537"/>
    <w:rsid w:val="00740334"/>
    <w:rsid w:val="007D2DD9"/>
    <w:rsid w:val="007E53C5"/>
    <w:rsid w:val="00863ADE"/>
    <w:rsid w:val="008E0D0E"/>
    <w:rsid w:val="0095632E"/>
    <w:rsid w:val="00A37229"/>
    <w:rsid w:val="00A472A2"/>
    <w:rsid w:val="00A674B8"/>
    <w:rsid w:val="00C2723E"/>
    <w:rsid w:val="00CE17D3"/>
    <w:rsid w:val="00CF2CF1"/>
    <w:rsid w:val="00DB2AEA"/>
    <w:rsid w:val="00DE6B09"/>
    <w:rsid w:val="00DE7FEB"/>
    <w:rsid w:val="00F06A98"/>
    <w:rsid w:val="00F2703C"/>
    <w:rsid w:val="00F9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A5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D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6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98</TotalTime>
  <Pages>2</Pages>
  <Words>282</Words>
  <Characters>1611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11</cp:revision>
  <cp:lastPrinted>2017-11-29T07:20:00Z</cp:lastPrinted>
  <dcterms:created xsi:type="dcterms:W3CDTF">2017-10-22T12:56:00Z</dcterms:created>
  <dcterms:modified xsi:type="dcterms:W3CDTF">2020-11-24T09:07:00Z</dcterms:modified>
</cp:coreProperties>
</file>