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E07" w:rsidRPr="001B0A0E" w:rsidRDefault="00074E07" w:rsidP="001B0A0E">
      <w:pPr>
        <w:numPr>
          <w:ilvl w:val="1"/>
          <w:numId w:val="0"/>
        </w:num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1B0A0E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</w:t>
      </w:r>
    </w:p>
    <w:p w:rsidR="00074E07" w:rsidRDefault="00074E07" w:rsidP="002D7D99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4E07" w:rsidRPr="002D7D99" w:rsidRDefault="00074E07" w:rsidP="002D7D99">
      <w:pPr>
        <w:jc w:val="center"/>
        <w:rPr>
          <w:rFonts w:ascii="Times New Roman" w:hAnsi="Times New Roman"/>
          <w:b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«Козленок»</w:t>
      </w:r>
    </w:p>
    <w:p w:rsidR="00074E07" w:rsidRPr="002D7D99" w:rsidRDefault="00074E07" w:rsidP="002D7D9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2D7D99" w:rsidRDefault="00074E07" w:rsidP="002D7D99">
      <w:pPr>
        <w:jc w:val="center"/>
        <w:rPr>
          <w:rFonts w:ascii="Times New Roman" w:hAnsi="Times New Roman"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У меня живет козленок</w:t>
      </w:r>
      <w:r w:rsidRPr="002D7D99">
        <w:rPr>
          <w:rFonts w:ascii="Times New Roman" w:hAnsi="Times New Roman"/>
          <w:sz w:val="28"/>
          <w:szCs w:val="28"/>
        </w:rPr>
        <w:t>,</w:t>
      </w:r>
    </w:p>
    <w:p w:rsidR="00074E07" w:rsidRPr="002D7D99" w:rsidRDefault="00074E07" w:rsidP="002D7D99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Я сама его пасу.</w:t>
      </w:r>
    </w:p>
    <w:p w:rsidR="00074E07" w:rsidRPr="002D7D99" w:rsidRDefault="00074E07" w:rsidP="002D7D99">
      <w:pPr>
        <w:jc w:val="center"/>
        <w:rPr>
          <w:rFonts w:ascii="Times New Roman" w:hAnsi="Times New Roman"/>
          <w:b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Я козленка</w:t>
      </w:r>
      <w:r w:rsidRPr="002D7D99">
        <w:rPr>
          <w:rFonts w:ascii="Times New Roman" w:hAnsi="Times New Roman"/>
          <w:sz w:val="28"/>
          <w:szCs w:val="28"/>
        </w:rPr>
        <w:t xml:space="preserve"> </w:t>
      </w:r>
      <w:r w:rsidRPr="002D7D99">
        <w:rPr>
          <w:rFonts w:ascii="Times New Roman" w:hAnsi="Times New Roman"/>
          <w:b/>
          <w:sz w:val="28"/>
          <w:szCs w:val="28"/>
        </w:rPr>
        <w:t>в сад зеленый,</w:t>
      </w:r>
    </w:p>
    <w:p w:rsidR="00074E07" w:rsidRPr="002D7D99" w:rsidRDefault="00074E07" w:rsidP="002D7D99">
      <w:pPr>
        <w:jc w:val="center"/>
        <w:rPr>
          <w:rFonts w:ascii="Times New Roman" w:hAnsi="Times New Roman"/>
          <w:b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Рано утром отнесу.</w:t>
      </w:r>
    </w:p>
    <w:p w:rsidR="00074E07" w:rsidRPr="002D7D99" w:rsidRDefault="00074E07" w:rsidP="002D7D99">
      <w:pPr>
        <w:jc w:val="center"/>
        <w:rPr>
          <w:rFonts w:ascii="Times New Roman" w:hAnsi="Times New Roman"/>
          <w:b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Он заблудится в саду-</w:t>
      </w:r>
    </w:p>
    <w:p w:rsidR="00074E07" w:rsidRDefault="00074E07" w:rsidP="002D7D99">
      <w:pPr>
        <w:jc w:val="center"/>
        <w:rPr>
          <w:rFonts w:ascii="Times New Roman" w:hAnsi="Times New Roman"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Я в траве его найду</w:t>
      </w:r>
      <w:r>
        <w:rPr>
          <w:rFonts w:ascii="Times New Roman" w:hAnsi="Times New Roman"/>
          <w:sz w:val="28"/>
          <w:szCs w:val="28"/>
        </w:rPr>
        <w:t>.</w:t>
      </w:r>
    </w:p>
    <w:p w:rsidR="00074E07" w:rsidRPr="002D7D99" w:rsidRDefault="00074E07" w:rsidP="002D7D99">
      <w:pPr>
        <w:jc w:val="right"/>
        <w:rPr>
          <w:rFonts w:ascii="Times New Roman" w:hAnsi="Times New Roman"/>
          <w:b/>
          <w:sz w:val="28"/>
          <w:szCs w:val="28"/>
        </w:rPr>
      </w:pPr>
      <w:r w:rsidRPr="002D7D99">
        <w:rPr>
          <w:rFonts w:ascii="Times New Roman" w:hAnsi="Times New Roman"/>
          <w:b/>
          <w:sz w:val="28"/>
          <w:szCs w:val="28"/>
        </w:rPr>
        <w:t>А.Барто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074E07" w:rsidRPr="008A6198" w:rsidRDefault="00074E07" w:rsidP="008A6198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6198">
        <w:rPr>
          <w:rFonts w:ascii="Times New Roman" w:hAnsi="Times New Roman"/>
          <w:b/>
          <w:i/>
          <w:sz w:val="28"/>
          <w:szCs w:val="28"/>
        </w:rPr>
        <w:t>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8A6198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074E07" w:rsidRPr="008A6198" w:rsidRDefault="00074E07" w:rsidP="008A6198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74E07" w:rsidRPr="008A6198" w:rsidRDefault="00074E07" w:rsidP="008A6198">
      <w:pPr>
        <w:spacing w:line="240" w:lineRule="auto"/>
        <w:jc w:val="right"/>
        <w:rPr>
          <w:rFonts w:ascii="Times New Roman" w:hAnsi="Times New Roman"/>
          <w:szCs w:val="28"/>
        </w:rPr>
      </w:pPr>
      <w:r w:rsidRPr="008A6198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074E07" w:rsidRPr="008A6198" w:rsidRDefault="00074E07" w:rsidP="008A6198">
      <w:pPr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8A6198">
      <w:pPr>
        <w:jc w:val="center"/>
        <w:rPr>
          <w:rFonts w:ascii="Times New Roman" w:hAnsi="Times New Roman"/>
          <w:b/>
          <w:sz w:val="28"/>
          <w:szCs w:val="20"/>
        </w:rPr>
      </w:pPr>
      <w:r w:rsidRPr="008A6198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074E07" w:rsidRDefault="00074E07" w:rsidP="008A6198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Default="00074E07" w:rsidP="008A6198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A6198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szCs w:val="20"/>
        </w:rPr>
      </w:pPr>
      <w:r w:rsidRPr="008A6198">
        <w:rPr>
          <w:rFonts w:ascii="Times New Roman" w:hAnsi="Times New Roman"/>
          <w:szCs w:val="20"/>
        </w:rPr>
        <w:t>«Детский сад общеразвивающего вида №27»</w:t>
      </w: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074E07" w:rsidRPr="008A6198" w:rsidRDefault="00074E07" w:rsidP="008A6198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left:0;text-align:left;margin-left:-15.65pt;margin-top:19.3pt;width:270.65pt;height:191.7pt;z-index:-251657216;visibility:visible">
            <v:imagedata r:id="rId5" o:title=""/>
          </v:shape>
        </w:pict>
      </w:r>
      <w:r w:rsidRPr="008A6198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Животный мир</w:t>
      </w:r>
      <w:r w:rsidRPr="008A6198">
        <w:rPr>
          <w:rFonts w:ascii="Times New Roman" w:hAnsi="Times New Roman"/>
          <w:b/>
          <w:i/>
          <w:sz w:val="28"/>
          <w:szCs w:val="28"/>
        </w:rPr>
        <w:t>»</w:t>
      </w:r>
    </w:p>
    <w:p w:rsidR="00074E07" w:rsidRPr="008A6198" w:rsidRDefault="00074E07" w:rsidP="008A6198">
      <w:pPr>
        <w:rPr>
          <w:rFonts w:ascii="Times New Roman" w:hAnsi="Times New Roman"/>
          <w:b/>
          <w:sz w:val="28"/>
          <w:szCs w:val="28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Pr="008A6198" w:rsidRDefault="00074E07" w:rsidP="008A6198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074E07" w:rsidRPr="008A6198" w:rsidRDefault="00074E07" w:rsidP="008A6198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074E07" w:rsidRPr="008A6198" w:rsidRDefault="00074E07" w:rsidP="008A6198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74E07" w:rsidRPr="008A6198" w:rsidRDefault="00074E07" w:rsidP="008A6198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074E07" w:rsidRPr="008A6198" w:rsidRDefault="00074E07" w:rsidP="008A6198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074E07" w:rsidRPr="008A6198" w:rsidRDefault="00074E07" w:rsidP="008A619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Октябрь</w:t>
      </w:r>
    </w:p>
    <w:p w:rsidR="00074E07" w:rsidRPr="008A6198" w:rsidRDefault="00074E07" w:rsidP="008A619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074E07" w:rsidRPr="001B0A0E" w:rsidRDefault="00074E07" w:rsidP="001B0A0E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1B0A0E">
        <w:rPr>
          <w:rFonts w:ascii="Times New Roman" w:hAnsi="Times New Roman"/>
          <w:sz w:val="40"/>
          <w:szCs w:val="40"/>
          <w:lang w:eastAsia="ru-RU"/>
        </w:rPr>
        <w:t>Уважаемые родители, мы предлагаем Вам  игровые задания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1B0A0E">
        <w:rPr>
          <w:rFonts w:ascii="Times New Roman" w:hAnsi="Times New Roman"/>
          <w:sz w:val="40"/>
          <w:szCs w:val="40"/>
          <w:lang w:eastAsia="ru-RU"/>
        </w:rPr>
        <w:t>по теме недели «Животный мир»,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ind w:left="1068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1B0A0E"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25.15pt;margin-top:11.15pt;width:211.8pt;height:159.05pt;z-index:251648000;visibility:visible">
            <v:imagedata r:id="rId6" o:title=""/>
          </v:shape>
        </w:pict>
      </w: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numPr>
          <w:ilvl w:val="0"/>
          <w:numId w:val="1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rPr>
          <w:rFonts w:ascii="Times New Roman" w:hAnsi="Times New Roman"/>
          <w:sz w:val="28"/>
          <w:szCs w:val="28"/>
        </w:rPr>
      </w:pPr>
      <w:r w:rsidRPr="001B0A0E">
        <w:rPr>
          <w:rFonts w:ascii="Times New Roman" w:hAnsi="Times New Roman"/>
          <w:sz w:val="28"/>
          <w:szCs w:val="28"/>
        </w:rPr>
        <w:t>Чем можно заняться с ребенком дома:</w:t>
      </w:r>
    </w:p>
    <w:p w:rsidR="00074E07" w:rsidRDefault="00074E07" w:rsidP="001B0A0E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margin-left:-4.5pt;margin-top:35.25pt;width:223.55pt;height:167.8pt;z-index:251649024;visibility:visible">
            <v:imagedata r:id="rId7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рассмотреть иллюстрации с изображением животных;</w:t>
      </w:r>
    </w:p>
    <w:p w:rsidR="00074E07" w:rsidRDefault="00074E07" w:rsidP="001B0A0E">
      <w:pPr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rPr>
          <w:rFonts w:ascii="Times New Roman" w:hAnsi="Times New Roman"/>
          <w:sz w:val="28"/>
          <w:szCs w:val="28"/>
        </w:rPr>
      </w:pPr>
    </w:p>
    <w:p w:rsidR="00074E07" w:rsidRPr="001B0A0E" w:rsidRDefault="00074E07" w:rsidP="001B0A0E">
      <w:pPr>
        <w:rPr>
          <w:rFonts w:ascii="Times New Roman" w:hAnsi="Times New Roman"/>
          <w:sz w:val="28"/>
          <w:szCs w:val="28"/>
        </w:rPr>
      </w:pP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рассмотреть игрушки, изображающие домашних и диких животных, обыграть ситуации: кормление животного, кормление птиц;</w:t>
      </w: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посетить с детьми контактный зоопарк</w:t>
      </w:r>
      <w:r w:rsidRPr="001B0A0E">
        <w:rPr>
          <w:rFonts w:ascii="Times New Roman" w:hAnsi="Times New Roman"/>
          <w:sz w:val="28"/>
          <w:szCs w:val="28"/>
          <w:lang w:eastAsia="ru-RU"/>
        </w:rPr>
        <w:t>;</w:t>
      </w: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9" type="#_x0000_t75" style="position:absolute;left:0;text-align:left;margin-left:3.8pt;margin-top:2.9pt;width:237.5pt;height:166.15pt;z-index:251650048;visibility:visible">
            <v:imagedata r:id="rId8" o:title=""/>
          </v:shape>
        </w:pict>
      </w: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понаблюдать с ребенком за домашними животными -  собакой и кошкой, птицами, насекомыми;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побеседовать с ребенком по уходу за домашними животными;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прочитать сказки о животных;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подкормить птиц и понаблюдать за способом их передвижения и кормлением;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привлечь ребенка к уходу за домашним питомцем (налить молоко, положить в тарелочку корм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1B0A0E">
        <w:rPr>
          <w:rFonts w:ascii="Times New Roman" w:hAnsi="Times New Roman"/>
          <w:sz w:val="28"/>
          <w:szCs w:val="28"/>
          <w:lang w:eastAsia="ru-RU"/>
        </w:rPr>
        <w:t>;</w:t>
      </w:r>
    </w:p>
    <w:p w:rsidR="00074E07" w:rsidRPr="001B0A0E" w:rsidRDefault="00074E07" w:rsidP="001B0A0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1B0A0E">
        <w:rPr>
          <w:rFonts w:ascii="Times New Roman" w:hAnsi="Times New Roman"/>
          <w:sz w:val="28"/>
          <w:szCs w:val="28"/>
          <w:lang w:eastAsia="ru-RU"/>
        </w:rPr>
        <w:t>обыграть сказку «Курочка Ряба», «Теремок» в домашнем театре.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margin-left:17.8pt;margin-top:1.5pt;width:209.85pt;height:148.6pt;z-index:251651072;visibility:visible">
            <v:imagedata r:id="rId5" o:title="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Pr="001B0A0E" w:rsidRDefault="00074E07" w:rsidP="004A5F3D">
      <w:pPr>
        <w:numPr>
          <w:ilvl w:val="1"/>
          <w:numId w:val="0"/>
        </w:num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1B0A0E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</w:t>
      </w:r>
    </w:p>
    <w:p w:rsidR="00074E07" w:rsidRDefault="00074E07" w:rsidP="00E0194A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E0194A" w:rsidRDefault="00074E07" w:rsidP="00E0194A">
      <w:pPr>
        <w:jc w:val="center"/>
        <w:rPr>
          <w:rFonts w:ascii="Times New Roman" w:hAnsi="Times New Roman"/>
          <w:b/>
          <w:sz w:val="28"/>
          <w:szCs w:val="28"/>
        </w:rPr>
      </w:pPr>
      <w:r w:rsidRPr="00E0194A">
        <w:rPr>
          <w:rFonts w:ascii="Times New Roman" w:hAnsi="Times New Roman"/>
          <w:b/>
          <w:sz w:val="28"/>
          <w:szCs w:val="28"/>
        </w:rPr>
        <w:t>Самые Главные люди на свете-</w:t>
      </w:r>
    </w:p>
    <w:p w:rsidR="00074E07" w:rsidRPr="00E0194A" w:rsidRDefault="00074E07" w:rsidP="00E0194A">
      <w:pPr>
        <w:jc w:val="center"/>
        <w:rPr>
          <w:rFonts w:ascii="Times New Roman" w:hAnsi="Times New Roman"/>
          <w:b/>
          <w:sz w:val="28"/>
          <w:szCs w:val="28"/>
        </w:rPr>
      </w:pPr>
      <w:r w:rsidRPr="00E0194A">
        <w:rPr>
          <w:rFonts w:ascii="Times New Roman" w:hAnsi="Times New Roman"/>
          <w:b/>
          <w:sz w:val="28"/>
          <w:szCs w:val="28"/>
        </w:rPr>
        <w:t>Это большие и малые дети!</w:t>
      </w:r>
    </w:p>
    <w:p w:rsidR="00074E07" w:rsidRPr="00E0194A" w:rsidRDefault="00074E07" w:rsidP="00E0194A">
      <w:pPr>
        <w:jc w:val="center"/>
        <w:rPr>
          <w:rFonts w:ascii="Times New Roman" w:hAnsi="Times New Roman"/>
          <w:b/>
          <w:sz w:val="28"/>
          <w:szCs w:val="28"/>
        </w:rPr>
      </w:pPr>
      <w:r w:rsidRPr="00E0194A">
        <w:rPr>
          <w:rFonts w:ascii="Times New Roman" w:hAnsi="Times New Roman"/>
          <w:b/>
          <w:sz w:val="28"/>
          <w:szCs w:val="28"/>
        </w:rPr>
        <w:t>Ради кого каждый день или век</w:t>
      </w:r>
    </w:p>
    <w:p w:rsidR="00074E07" w:rsidRPr="00E0194A" w:rsidRDefault="00074E07" w:rsidP="00E0194A">
      <w:pPr>
        <w:jc w:val="center"/>
        <w:rPr>
          <w:rFonts w:ascii="Times New Roman" w:hAnsi="Times New Roman"/>
          <w:b/>
          <w:sz w:val="28"/>
          <w:szCs w:val="28"/>
        </w:rPr>
      </w:pPr>
      <w:r w:rsidRPr="00E0194A">
        <w:rPr>
          <w:rFonts w:ascii="Times New Roman" w:hAnsi="Times New Roman"/>
          <w:b/>
          <w:sz w:val="28"/>
          <w:szCs w:val="28"/>
        </w:rPr>
        <w:t>Лучшую жизнь создает человек?</w:t>
      </w: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rPr>
          <w:rFonts w:ascii="Times New Roman" w:hAnsi="Times New Roman"/>
          <w:sz w:val="28"/>
          <w:szCs w:val="28"/>
        </w:rPr>
      </w:pP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074E07" w:rsidRPr="008A6198" w:rsidRDefault="00074E07" w:rsidP="004A5F3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6198">
        <w:rPr>
          <w:rFonts w:ascii="Times New Roman" w:hAnsi="Times New Roman"/>
          <w:b/>
          <w:i/>
          <w:sz w:val="28"/>
          <w:szCs w:val="28"/>
        </w:rPr>
        <w:t>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8A6198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074E07" w:rsidRPr="008A6198" w:rsidRDefault="00074E07" w:rsidP="004A5F3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74E07" w:rsidRPr="008A6198" w:rsidRDefault="00074E07" w:rsidP="004A5F3D">
      <w:pPr>
        <w:spacing w:line="240" w:lineRule="auto"/>
        <w:jc w:val="right"/>
        <w:rPr>
          <w:rFonts w:ascii="Times New Roman" w:hAnsi="Times New Roman"/>
          <w:szCs w:val="28"/>
        </w:rPr>
      </w:pPr>
      <w:r w:rsidRPr="008A6198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074E07" w:rsidRPr="008A6198" w:rsidRDefault="00074E07" w:rsidP="004A5F3D">
      <w:pPr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4A5F3D">
      <w:pPr>
        <w:jc w:val="center"/>
        <w:rPr>
          <w:rFonts w:ascii="Times New Roman" w:hAnsi="Times New Roman"/>
          <w:b/>
          <w:sz w:val="28"/>
          <w:szCs w:val="20"/>
        </w:rPr>
      </w:pPr>
      <w:r w:rsidRPr="008A6198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074E07" w:rsidRDefault="00074E07" w:rsidP="004A5F3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Default="00074E07" w:rsidP="004A5F3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A6198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szCs w:val="20"/>
        </w:rPr>
      </w:pPr>
      <w:r w:rsidRPr="008A6198">
        <w:rPr>
          <w:rFonts w:ascii="Times New Roman" w:hAnsi="Times New Roman"/>
          <w:szCs w:val="20"/>
        </w:rPr>
        <w:t>«Детский сад общеразвивающего вида №27»</w:t>
      </w: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074E07" w:rsidRPr="008A6198" w:rsidRDefault="00074E07" w:rsidP="004A5F3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</w:t>
      </w:r>
      <w:r w:rsidRPr="004A5F3D">
        <w:rPr>
          <w:rFonts w:ascii="Times New Roman" w:hAnsi="Times New Roman"/>
          <w:b/>
          <w:i/>
          <w:sz w:val="28"/>
          <w:szCs w:val="28"/>
        </w:rPr>
        <w:t>Я - человек</w:t>
      </w:r>
      <w:r w:rsidRPr="008A6198">
        <w:rPr>
          <w:rFonts w:ascii="Times New Roman" w:hAnsi="Times New Roman"/>
          <w:b/>
          <w:i/>
          <w:sz w:val="28"/>
          <w:szCs w:val="28"/>
        </w:rPr>
        <w:t>»</w:t>
      </w:r>
    </w:p>
    <w:p w:rsidR="00074E07" w:rsidRPr="008A6198" w:rsidRDefault="00074E07" w:rsidP="004A5F3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5" o:spid="_x0000_s1031" type="#_x0000_t75" style="position:absolute;margin-left:1.9pt;margin-top:-.1pt;width:261.3pt;height:185.2pt;z-index:-251649024;visibility:visible">
            <v:imagedata r:id="rId9" o:title=""/>
          </v:shape>
        </w:pict>
      </w: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Pr="008A6198" w:rsidRDefault="00074E07" w:rsidP="004A5F3D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074E07" w:rsidRPr="008A6198" w:rsidRDefault="00074E07" w:rsidP="004A5F3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074E07" w:rsidRPr="008A6198" w:rsidRDefault="00074E07" w:rsidP="004A5F3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74E07" w:rsidRPr="008A6198" w:rsidRDefault="00074E07" w:rsidP="004A5F3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074E07" w:rsidRPr="008A6198" w:rsidRDefault="00074E07" w:rsidP="004A5F3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074E07" w:rsidRPr="008A6198" w:rsidRDefault="00074E07" w:rsidP="004A5F3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Октябрь</w:t>
      </w:r>
    </w:p>
    <w:p w:rsidR="00074E07" w:rsidRPr="008A6198" w:rsidRDefault="00074E07" w:rsidP="004A5F3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074E07" w:rsidRDefault="00074E07" w:rsidP="004A5F3D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4A5F3D">
        <w:rPr>
          <w:rFonts w:ascii="Times New Roman" w:hAnsi="Times New Roman"/>
          <w:sz w:val="40"/>
          <w:szCs w:val="40"/>
          <w:lang w:eastAsia="ru-RU"/>
        </w:rPr>
        <w:t xml:space="preserve">Уважаемые родители, мы предлагаем Вам  игровые задания </w:t>
      </w: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4A5F3D">
        <w:rPr>
          <w:rFonts w:ascii="Times New Roman" w:hAnsi="Times New Roman"/>
          <w:sz w:val="40"/>
          <w:szCs w:val="40"/>
          <w:lang w:eastAsia="ru-RU"/>
        </w:rPr>
        <w:t xml:space="preserve">по теме недели </w:t>
      </w: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4A5F3D">
        <w:rPr>
          <w:rFonts w:ascii="Times New Roman" w:hAnsi="Times New Roman"/>
          <w:sz w:val="40"/>
          <w:szCs w:val="40"/>
          <w:lang w:eastAsia="ru-RU"/>
        </w:rPr>
        <w:t>«Я - человек»,</w:t>
      </w: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4A5F3D"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4A5F3D" w:rsidRDefault="00074E07" w:rsidP="004A5F3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4A5F3D" w:rsidRDefault="00074E07" w:rsidP="004A5F3D">
      <w:pPr>
        <w:tabs>
          <w:tab w:val="left" w:pos="1134"/>
        </w:tabs>
        <w:spacing w:after="0" w:line="24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Pr="004A5F3D" w:rsidRDefault="00074E07" w:rsidP="004A5F3D">
      <w:pPr>
        <w:tabs>
          <w:tab w:val="left" w:pos="1134"/>
        </w:tabs>
        <w:spacing w:after="0" w:line="24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Pr="004A5F3D" w:rsidRDefault="00074E07" w:rsidP="004A5F3D">
      <w:pPr>
        <w:tabs>
          <w:tab w:val="left" w:pos="1134"/>
        </w:tabs>
        <w:spacing w:after="0" w:line="24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Pr="004A5F3D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2" type="#_x0000_t75" alt="http://www.cwer.ws/files/u5/November07/family.jpg" style="position:absolute;margin-left:-10.9pt;margin-top:9.55pt;width:266.9pt;height:156.55pt;z-index:251652096;visibility:visible" o:allowincell="f">
            <v:imagedata r:id="rId10" r:href="rId11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 w:rsidP="004A5F3D">
      <w:pPr>
        <w:tabs>
          <w:tab w:val="left" w:pos="1134"/>
        </w:tabs>
        <w:spacing w:after="0"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4A5F3D">
      <w:pPr>
        <w:tabs>
          <w:tab w:val="left" w:pos="1134"/>
        </w:tabs>
        <w:spacing w:after="0"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4A5F3D">
      <w:pPr>
        <w:tabs>
          <w:tab w:val="left" w:pos="1134"/>
        </w:tabs>
        <w:spacing w:after="0"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Pr="004A5F3D" w:rsidRDefault="00074E07" w:rsidP="004A5F3D">
      <w:pPr>
        <w:tabs>
          <w:tab w:val="left" w:pos="1134"/>
        </w:tabs>
        <w:spacing w:after="0" w:line="360" w:lineRule="auto"/>
        <w:ind w:left="-54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A5F3D">
        <w:rPr>
          <w:rFonts w:ascii="Times New Roman" w:hAnsi="Times New Roman"/>
          <w:noProof/>
          <w:sz w:val="28"/>
          <w:szCs w:val="28"/>
          <w:lang w:eastAsia="ru-RU"/>
        </w:rPr>
        <w:t xml:space="preserve">Расскажите своему ребенку о себе, что у него есть </w:t>
      </w:r>
      <w:r w:rsidRPr="004A5F3D">
        <w:rPr>
          <w:rFonts w:ascii="Times New Roman" w:hAnsi="Times New Roman" w:cs="Arial"/>
          <w:sz w:val="28"/>
          <w:szCs w:val="28"/>
          <w:lang w:eastAsia="ru-RU"/>
        </w:rPr>
        <w:t>глазки, чтобы смотреть, ушки - слышать, носик - нюхать, язычок - пробовать (определять) на вкус, ручки-хватать, держать, трогать; ножки-стоять, прыгать, бегать, ходить; голова-думать, запоминать; туловище - наклоняться и поворачиваться в разные стороны.</w:t>
      </w: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33" type="#_x0000_t75" style="position:absolute;left:0;text-align:left;margin-left:-.3pt;margin-top:14.45pt;width:260.15pt;height:175.8pt;z-index:251654144;visibility:visible">
            <v:imagedata r:id="rId1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Поиграйте</w:t>
      </w:r>
      <w:r w:rsidRPr="00A748A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 ребенком</w:t>
      </w:r>
    </w:p>
    <w:p w:rsidR="00074E07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</w:t>
      </w:r>
    </w:p>
    <w:p w:rsidR="00074E07" w:rsidRPr="00A748AD" w:rsidRDefault="00074E07" w:rsidP="00A748AD">
      <w:pPr>
        <w:tabs>
          <w:tab w:val="left" w:pos="1134"/>
        </w:tabs>
        <w:spacing w:line="360" w:lineRule="auto"/>
        <w:ind w:left="-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пальчиковую игру </w:t>
      </w:r>
      <w:r w:rsidRPr="00A748AD">
        <w:rPr>
          <w:rFonts w:ascii="Times New Roman" w:hAnsi="Times New Roman"/>
          <w:sz w:val="28"/>
          <w:szCs w:val="28"/>
          <w:lang w:eastAsia="ru-RU"/>
        </w:rPr>
        <w:t>«Семья»: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Этот пальчик – бабушка,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Этот пальчик – дедушка,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Этот пальчик – папочка,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Этот пальчик – мамочка,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Этот пальчик – я.</w:t>
      </w:r>
    </w:p>
    <w:p w:rsidR="00074E07" w:rsidRPr="00A748AD" w:rsidRDefault="00074E07" w:rsidP="00A748AD">
      <w:pPr>
        <w:tabs>
          <w:tab w:val="left" w:pos="1134"/>
        </w:tabs>
        <w:spacing w:after="0" w:line="360" w:lineRule="auto"/>
        <w:ind w:left="-540" w:firstLine="90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748AD">
        <w:rPr>
          <w:rFonts w:ascii="Times New Roman" w:hAnsi="Times New Roman"/>
          <w:sz w:val="28"/>
          <w:szCs w:val="28"/>
          <w:lang w:eastAsia="ru-RU"/>
        </w:rPr>
        <w:t>Вот и вся моя семья!</w:t>
      </w:r>
    </w:p>
    <w:p w:rsidR="00074E07" w:rsidRDefault="00074E07" w:rsidP="00A748AD">
      <w:pPr>
        <w:tabs>
          <w:tab w:val="left" w:pos="1134"/>
        </w:tabs>
        <w:spacing w:after="0" w:line="360" w:lineRule="auto"/>
        <w:ind w:left="-54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4" type="#_x0000_t75" style="position:absolute;margin-left:2.95pt;margin-top:26.7pt;width:256.45pt;height:181.9pt;z-index:251653120;visibility:visible">
            <v:imagedata r:id="rId13" o:title="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Pr="001B0A0E" w:rsidRDefault="00074E07" w:rsidP="00A748AD">
      <w:pPr>
        <w:numPr>
          <w:ilvl w:val="1"/>
          <w:numId w:val="0"/>
        </w:num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1B0A0E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</w:t>
      </w: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jc w:val="center"/>
        <w:rPr>
          <w:rFonts w:ascii="Times New Roman" w:hAnsi="Times New Roman"/>
          <w:b/>
          <w:sz w:val="28"/>
          <w:szCs w:val="28"/>
        </w:rPr>
      </w:pPr>
      <w:r w:rsidRPr="005F1ACC">
        <w:rPr>
          <w:rFonts w:ascii="Times New Roman" w:hAnsi="Times New Roman"/>
          <w:b/>
          <w:sz w:val="28"/>
          <w:szCs w:val="28"/>
        </w:rPr>
        <w:t>Падают, падают листья-</w:t>
      </w:r>
    </w:p>
    <w:p w:rsidR="00074E07" w:rsidRPr="005F1ACC" w:rsidRDefault="00074E07" w:rsidP="005F1ACC">
      <w:pPr>
        <w:jc w:val="center"/>
        <w:rPr>
          <w:rFonts w:ascii="Times New Roman" w:hAnsi="Times New Roman"/>
          <w:b/>
          <w:sz w:val="28"/>
          <w:szCs w:val="28"/>
        </w:rPr>
      </w:pPr>
      <w:r w:rsidRPr="005F1ACC">
        <w:rPr>
          <w:rFonts w:ascii="Times New Roman" w:hAnsi="Times New Roman"/>
          <w:b/>
          <w:sz w:val="28"/>
          <w:szCs w:val="28"/>
        </w:rPr>
        <w:t>В нашем саду листопад,</w:t>
      </w:r>
    </w:p>
    <w:p w:rsidR="00074E07" w:rsidRPr="005F1ACC" w:rsidRDefault="00074E07" w:rsidP="005F1ACC">
      <w:pPr>
        <w:jc w:val="center"/>
        <w:rPr>
          <w:rFonts w:ascii="Times New Roman" w:hAnsi="Times New Roman"/>
          <w:b/>
          <w:sz w:val="28"/>
          <w:szCs w:val="28"/>
        </w:rPr>
      </w:pPr>
      <w:r w:rsidRPr="005F1ACC">
        <w:rPr>
          <w:rFonts w:ascii="Times New Roman" w:hAnsi="Times New Roman"/>
          <w:b/>
          <w:sz w:val="28"/>
          <w:szCs w:val="28"/>
        </w:rPr>
        <w:t>Желтые, красные листья</w:t>
      </w:r>
    </w:p>
    <w:p w:rsidR="00074E07" w:rsidRPr="005F1ACC" w:rsidRDefault="00074E07" w:rsidP="005F1ACC">
      <w:pPr>
        <w:jc w:val="center"/>
        <w:rPr>
          <w:rFonts w:ascii="Times New Roman" w:hAnsi="Times New Roman"/>
          <w:b/>
          <w:sz w:val="28"/>
          <w:szCs w:val="28"/>
        </w:rPr>
      </w:pPr>
      <w:r w:rsidRPr="005F1ACC">
        <w:rPr>
          <w:rFonts w:ascii="Times New Roman" w:hAnsi="Times New Roman"/>
          <w:b/>
          <w:sz w:val="28"/>
          <w:szCs w:val="28"/>
        </w:rPr>
        <w:t>По ветру вьются, летят.</w:t>
      </w:r>
    </w:p>
    <w:p w:rsidR="00074E07" w:rsidRPr="005F1ACC" w:rsidRDefault="00074E07" w:rsidP="005F1ACC">
      <w:pPr>
        <w:jc w:val="right"/>
        <w:rPr>
          <w:rFonts w:ascii="Times New Roman" w:hAnsi="Times New Roman"/>
          <w:b/>
          <w:sz w:val="28"/>
          <w:szCs w:val="28"/>
        </w:rPr>
      </w:pPr>
      <w:r w:rsidRPr="005F1ACC">
        <w:rPr>
          <w:rFonts w:ascii="Times New Roman" w:hAnsi="Times New Roman"/>
          <w:b/>
          <w:sz w:val="28"/>
          <w:szCs w:val="28"/>
        </w:rPr>
        <w:t>М. Ивенсен</w:t>
      </w: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Default="00074E07" w:rsidP="00A748AD">
      <w:pPr>
        <w:rPr>
          <w:rFonts w:ascii="Times New Roman" w:hAnsi="Times New Roman"/>
          <w:sz w:val="28"/>
          <w:szCs w:val="28"/>
        </w:rPr>
      </w:pP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074E07" w:rsidRPr="008A6198" w:rsidRDefault="00074E07" w:rsidP="00A748A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6198">
        <w:rPr>
          <w:rFonts w:ascii="Times New Roman" w:hAnsi="Times New Roman"/>
          <w:b/>
          <w:i/>
          <w:sz w:val="28"/>
          <w:szCs w:val="28"/>
        </w:rPr>
        <w:t>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8A6198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074E07" w:rsidRPr="008A6198" w:rsidRDefault="00074E07" w:rsidP="00A748A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74E07" w:rsidRPr="008A6198" w:rsidRDefault="00074E07" w:rsidP="00A748AD">
      <w:pPr>
        <w:spacing w:line="240" w:lineRule="auto"/>
        <w:jc w:val="right"/>
        <w:rPr>
          <w:rFonts w:ascii="Times New Roman" w:hAnsi="Times New Roman"/>
          <w:szCs w:val="28"/>
        </w:rPr>
      </w:pPr>
      <w:r w:rsidRPr="008A6198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074E07" w:rsidRPr="008A6198" w:rsidRDefault="00074E07" w:rsidP="00A748AD">
      <w:pPr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A748AD">
      <w:pPr>
        <w:jc w:val="center"/>
        <w:rPr>
          <w:rFonts w:ascii="Times New Roman" w:hAnsi="Times New Roman"/>
          <w:b/>
          <w:sz w:val="28"/>
          <w:szCs w:val="20"/>
        </w:rPr>
      </w:pPr>
      <w:r w:rsidRPr="008A6198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074E07" w:rsidRDefault="00074E07" w:rsidP="00A748A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Default="00074E07" w:rsidP="00A748A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A6198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szCs w:val="20"/>
        </w:rPr>
      </w:pPr>
      <w:r w:rsidRPr="008A6198">
        <w:rPr>
          <w:rFonts w:ascii="Times New Roman" w:hAnsi="Times New Roman"/>
          <w:szCs w:val="20"/>
        </w:rPr>
        <w:t>«Детский сад общеразвивающего вида №27»</w:t>
      </w: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074E07" w:rsidRPr="008A6198" w:rsidRDefault="00074E07" w:rsidP="00A748A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Народные традиции</w:t>
      </w:r>
      <w:r w:rsidRPr="008A6198">
        <w:rPr>
          <w:rFonts w:ascii="Times New Roman" w:hAnsi="Times New Roman"/>
          <w:b/>
          <w:i/>
          <w:sz w:val="28"/>
          <w:szCs w:val="28"/>
        </w:rPr>
        <w:t>»</w:t>
      </w:r>
    </w:p>
    <w:p w:rsidR="00074E07" w:rsidRPr="008A6198" w:rsidRDefault="00074E07" w:rsidP="00A748A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6" o:spid="_x0000_s1035" type="#_x0000_t75" style="position:absolute;margin-left:18.65pt;margin-top:.05pt;width:222.7pt;height:204.15pt;z-index:251660288;visibility:visible">
            <v:imagedata r:id="rId14" o:title=""/>
          </v:shape>
        </w:pict>
      </w: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Pr="008A6198" w:rsidRDefault="00074E07" w:rsidP="00A748AD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074E07" w:rsidRPr="008A6198" w:rsidRDefault="00074E07" w:rsidP="00A748A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074E07" w:rsidRPr="008A6198" w:rsidRDefault="00074E07" w:rsidP="00A748A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74E07" w:rsidRPr="008A6198" w:rsidRDefault="00074E07" w:rsidP="00A748A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074E07" w:rsidRPr="008A6198" w:rsidRDefault="00074E07" w:rsidP="00A748A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074E07" w:rsidRPr="008A6198" w:rsidRDefault="00074E07" w:rsidP="00A748A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Октябрь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Pr="00A748AD" w:rsidRDefault="00074E07" w:rsidP="00A748AD">
      <w:pPr>
        <w:jc w:val="center"/>
        <w:rPr>
          <w:rFonts w:ascii="Times New Roman" w:hAnsi="Times New Roman"/>
          <w:sz w:val="40"/>
          <w:szCs w:val="40"/>
        </w:rPr>
      </w:pPr>
      <w:r w:rsidRPr="00A748AD">
        <w:rPr>
          <w:rFonts w:ascii="Times New Roman" w:hAnsi="Times New Roman"/>
          <w:sz w:val="40"/>
          <w:szCs w:val="40"/>
        </w:rPr>
        <w:t>Уважаемые родители, мы предлагаем Вам  игровые задания</w:t>
      </w:r>
    </w:p>
    <w:p w:rsidR="00074E07" w:rsidRPr="00A748AD" w:rsidRDefault="00074E07" w:rsidP="00A748AD">
      <w:pPr>
        <w:jc w:val="center"/>
        <w:rPr>
          <w:rFonts w:ascii="Times New Roman" w:hAnsi="Times New Roman"/>
          <w:sz w:val="40"/>
          <w:szCs w:val="40"/>
        </w:rPr>
      </w:pPr>
      <w:r w:rsidRPr="00A748AD">
        <w:rPr>
          <w:rFonts w:ascii="Times New Roman" w:hAnsi="Times New Roman"/>
          <w:sz w:val="40"/>
          <w:szCs w:val="40"/>
        </w:rPr>
        <w:t>по теме недели</w:t>
      </w:r>
    </w:p>
    <w:p w:rsidR="00074E07" w:rsidRPr="00A748AD" w:rsidRDefault="00074E07" w:rsidP="00A748AD">
      <w:pPr>
        <w:jc w:val="center"/>
        <w:rPr>
          <w:rFonts w:ascii="Times New Roman" w:hAnsi="Times New Roman"/>
          <w:sz w:val="40"/>
          <w:szCs w:val="40"/>
        </w:rPr>
      </w:pPr>
      <w:r w:rsidRPr="00A748AD">
        <w:rPr>
          <w:rFonts w:ascii="Times New Roman" w:hAnsi="Times New Roman"/>
          <w:sz w:val="40"/>
          <w:szCs w:val="40"/>
        </w:rPr>
        <w:t>«Народные традиции»,</w:t>
      </w:r>
    </w:p>
    <w:p w:rsidR="00074E07" w:rsidRPr="00A748AD" w:rsidRDefault="00074E07" w:rsidP="00A748AD">
      <w:pPr>
        <w:jc w:val="center"/>
        <w:rPr>
          <w:rFonts w:ascii="Times New Roman" w:hAnsi="Times New Roman"/>
          <w:sz w:val="40"/>
          <w:szCs w:val="40"/>
        </w:rPr>
      </w:pPr>
      <w:r w:rsidRPr="00A748AD">
        <w:rPr>
          <w:rFonts w:ascii="Times New Roman" w:hAnsi="Times New Roman"/>
          <w:sz w:val="40"/>
          <w:szCs w:val="40"/>
        </w:rPr>
        <w:t>которые вы можете выполнить с детьми дома.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6" type="#_x0000_t75" style="position:absolute;margin-left:16.7pt;margin-top:23.5pt;width:192.75pt;height:177pt;z-index:251655168;visibility:visible">
            <v:imagedata r:id="rId15" o:title="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  <w:r w:rsidRPr="00FE3D5D">
        <w:rPr>
          <w:rFonts w:ascii="Times New Roman" w:hAnsi="Times New Roman"/>
          <w:sz w:val="28"/>
          <w:szCs w:val="28"/>
        </w:rPr>
        <w:t>Почитайте русские народные сказки</w:t>
      </w:r>
    </w:p>
    <w:p w:rsidR="00074E07" w:rsidRPr="00FE3D5D" w:rsidRDefault="00074E07" w:rsidP="00FE3D5D">
      <w:pPr>
        <w:jc w:val="center"/>
        <w:rPr>
          <w:rFonts w:ascii="Times New Roman" w:hAnsi="Times New Roman"/>
          <w:sz w:val="28"/>
          <w:szCs w:val="28"/>
        </w:rPr>
      </w:pPr>
      <w:r w:rsidRPr="00FE3D5D">
        <w:rPr>
          <w:rFonts w:ascii="Times New Roman" w:hAnsi="Times New Roman"/>
          <w:sz w:val="28"/>
          <w:szCs w:val="28"/>
        </w:rPr>
        <w:t>Русская народная сказка «Репка</w:t>
      </w:r>
      <w:r>
        <w:rPr>
          <w:rFonts w:ascii="Times New Roman" w:hAnsi="Times New Roman"/>
          <w:sz w:val="28"/>
          <w:szCs w:val="28"/>
        </w:rPr>
        <w:t>»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7" type="#_x0000_t75" style="position:absolute;margin-left:80.9pt;margin-top:-.1pt;width:188.4pt;height:141.5pt;z-index:251656192;visibility:visible">
            <v:imagedata r:id="rId16" o:title="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 w:rsidP="00FE3D5D">
      <w:pPr>
        <w:rPr>
          <w:rFonts w:ascii="Times New Roman" w:hAnsi="Times New Roman"/>
          <w:sz w:val="28"/>
          <w:szCs w:val="28"/>
        </w:rPr>
      </w:pPr>
    </w:p>
    <w:p w:rsidR="00074E07" w:rsidRDefault="00074E07" w:rsidP="00FE3D5D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8" type="#_x0000_t75" style="position:absolute;left:0;text-align:left;margin-left:92.9pt;margin-top:26.4pt;width:179.4pt;height:134.75pt;z-index:251657216;visibility:visible">
            <v:imagedata r:id="rId17" o:title=""/>
          </v:shape>
        </w:pict>
      </w:r>
      <w:r w:rsidRPr="00FE3D5D">
        <w:rPr>
          <w:rFonts w:ascii="Times New Roman" w:hAnsi="Times New Roman"/>
          <w:sz w:val="28"/>
          <w:szCs w:val="28"/>
          <w:lang w:eastAsia="ru-RU"/>
        </w:rPr>
        <w:t>Русская народная сказка «Колобок»</w:t>
      </w:r>
    </w:p>
    <w:p w:rsidR="00074E07" w:rsidRPr="00FE3D5D" w:rsidRDefault="00074E07" w:rsidP="00FE3D5D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Pr="00FE3D5D" w:rsidRDefault="00074E07" w:rsidP="00FE3D5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3D5D">
        <w:rPr>
          <w:rFonts w:ascii="Times New Roman" w:hAnsi="Times New Roman"/>
          <w:sz w:val="28"/>
          <w:szCs w:val="28"/>
          <w:lang w:eastAsia="ru-RU"/>
        </w:rPr>
        <w:t>Русская народная сказка «Теремок»</w: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39" type="#_x0000_t75" style="position:absolute;margin-left:96pt;margin-top:13.4pt;width:176.65pt;height:132.5pt;z-index:251658240;visibility:visible">
            <v:imagedata r:id="rId18" o:title=""/>
          </v:shape>
        </w:pict>
      </w: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numPr>
          <w:ilvl w:val="1"/>
          <w:numId w:val="0"/>
        </w:num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</w:p>
    <w:p w:rsidR="00074E07" w:rsidRPr="001B0A0E" w:rsidRDefault="00074E07" w:rsidP="005F1ACC">
      <w:pPr>
        <w:numPr>
          <w:ilvl w:val="1"/>
          <w:numId w:val="0"/>
        </w:numPr>
        <w:jc w:val="center"/>
        <w:rPr>
          <w:rFonts w:ascii="Times New Roman" w:hAnsi="Times New Roman"/>
          <w:b/>
          <w:i/>
          <w:iCs/>
          <w:spacing w:val="15"/>
          <w:sz w:val="32"/>
          <w:szCs w:val="32"/>
        </w:rPr>
      </w:pPr>
      <w:r w:rsidRPr="001B0A0E">
        <w:rPr>
          <w:rFonts w:ascii="Times New Roman" w:hAnsi="Times New Roman"/>
          <w:b/>
          <w:i/>
          <w:iCs/>
          <w:spacing w:val="15"/>
          <w:sz w:val="32"/>
          <w:szCs w:val="32"/>
        </w:rPr>
        <w:t>Выучите вместе с детьми</w:t>
      </w: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«Утюг»</w:t>
      </w: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То назад, то вперед.</w:t>
      </w: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Ходит, бродит пароход.</w:t>
      </w: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Остановишь - горе,</w:t>
      </w:r>
    </w:p>
    <w:p w:rsidR="00074E07" w:rsidRPr="003A0F94" w:rsidRDefault="00074E07" w:rsidP="003A0F94">
      <w:pPr>
        <w:jc w:val="center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Продырявит море.</w:t>
      </w:r>
    </w:p>
    <w:p w:rsidR="00074E07" w:rsidRPr="003A0F94" w:rsidRDefault="00074E07" w:rsidP="003A0F94">
      <w:pPr>
        <w:jc w:val="right"/>
        <w:rPr>
          <w:rFonts w:ascii="Times New Roman" w:hAnsi="Times New Roman"/>
          <w:b/>
          <w:sz w:val="28"/>
          <w:szCs w:val="28"/>
        </w:rPr>
      </w:pPr>
      <w:r w:rsidRPr="003A0F94">
        <w:rPr>
          <w:rFonts w:ascii="Times New Roman" w:hAnsi="Times New Roman"/>
          <w:b/>
          <w:sz w:val="28"/>
          <w:szCs w:val="28"/>
        </w:rPr>
        <w:t>О.Тарнопольская</w:t>
      </w: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Default="00074E07" w:rsidP="005F1ACC">
      <w:pPr>
        <w:rPr>
          <w:rFonts w:ascii="Times New Roman" w:hAnsi="Times New Roman"/>
          <w:sz w:val="28"/>
          <w:szCs w:val="28"/>
        </w:rPr>
      </w:pP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Работаем в соответствии с законодательством вместе:</w:t>
      </w:r>
    </w:p>
    <w:p w:rsidR="00074E07" w:rsidRPr="008A6198" w:rsidRDefault="00074E07" w:rsidP="005F1ACC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6198">
        <w:rPr>
          <w:rFonts w:ascii="Times New Roman" w:hAnsi="Times New Roman"/>
          <w:b/>
          <w:i/>
          <w:sz w:val="28"/>
          <w:szCs w:val="28"/>
        </w:rPr>
        <w:t>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8A6198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074E07" w:rsidRPr="008A6198" w:rsidRDefault="00074E07" w:rsidP="005F1ACC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 xml:space="preserve">    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074E07" w:rsidRPr="008A6198" w:rsidRDefault="00074E07" w:rsidP="005F1ACC">
      <w:pPr>
        <w:spacing w:line="240" w:lineRule="auto"/>
        <w:jc w:val="right"/>
        <w:rPr>
          <w:rFonts w:ascii="Times New Roman" w:hAnsi="Times New Roman"/>
          <w:szCs w:val="28"/>
        </w:rPr>
      </w:pPr>
      <w:r w:rsidRPr="008A6198">
        <w:rPr>
          <w:rFonts w:ascii="Times New Roman" w:hAnsi="Times New Roman"/>
          <w:szCs w:val="28"/>
        </w:rPr>
        <w:t>П.1, Статья 44 Федерального закона «Об образовании в Российской Федерации"</w:t>
      </w:r>
    </w:p>
    <w:p w:rsidR="00074E07" w:rsidRPr="008A6198" w:rsidRDefault="00074E07" w:rsidP="005F1ACC">
      <w:pPr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5F1ACC">
      <w:pPr>
        <w:jc w:val="center"/>
        <w:rPr>
          <w:rFonts w:ascii="Times New Roman" w:hAnsi="Times New Roman"/>
          <w:b/>
          <w:sz w:val="28"/>
          <w:szCs w:val="20"/>
        </w:rPr>
      </w:pPr>
      <w:r w:rsidRPr="008A6198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074E07" w:rsidRDefault="00074E07" w:rsidP="005F1ACC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Default="00074E07" w:rsidP="005F1ACC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A6198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szCs w:val="20"/>
        </w:rPr>
      </w:pPr>
      <w:r w:rsidRPr="008A6198">
        <w:rPr>
          <w:rFonts w:ascii="Times New Roman" w:hAnsi="Times New Roman"/>
          <w:szCs w:val="20"/>
        </w:rPr>
        <w:t>«Детский сад общеразвивающего вида №27»</w:t>
      </w: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6198"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074E07" w:rsidRPr="008A6198" w:rsidRDefault="00074E07" w:rsidP="005F1ACC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A6198">
        <w:rPr>
          <w:rFonts w:ascii="Times New Roman" w:hAnsi="Times New Roman"/>
          <w:b/>
          <w:i/>
          <w:sz w:val="28"/>
          <w:szCs w:val="28"/>
        </w:rPr>
        <w:t>«</w:t>
      </w:r>
      <w:r>
        <w:rPr>
          <w:rFonts w:ascii="Times New Roman" w:hAnsi="Times New Roman"/>
          <w:b/>
          <w:i/>
          <w:sz w:val="28"/>
          <w:szCs w:val="28"/>
        </w:rPr>
        <w:t>Наш быт</w:t>
      </w:r>
      <w:r w:rsidRPr="008A6198">
        <w:rPr>
          <w:rFonts w:ascii="Times New Roman" w:hAnsi="Times New Roman"/>
          <w:b/>
          <w:i/>
          <w:sz w:val="28"/>
          <w:szCs w:val="28"/>
        </w:rPr>
        <w:t>»</w:t>
      </w:r>
    </w:p>
    <w:p w:rsidR="00074E07" w:rsidRPr="008A6198" w:rsidRDefault="00074E07" w:rsidP="005F1AC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23" o:spid="_x0000_s1040" type="#_x0000_t75" style="position:absolute;margin-left:-5.05pt;margin-top:-.1pt;width:257.85pt;height:193.35pt;z-index:-251650048;visibility:visible">
            <v:imagedata r:id="rId19" o:title=""/>
          </v:shape>
        </w:pict>
      </w: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074E07" w:rsidRPr="008A6198" w:rsidRDefault="00074E07" w:rsidP="005F1ACC">
      <w:pPr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Составили:</w:t>
      </w:r>
    </w:p>
    <w:p w:rsidR="00074E07" w:rsidRPr="008A6198" w:rsidRDefault="00074E07" w:rsidP="005F1ACC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Карымова Ирина Равилевна,</w:t>
      </w:r>
    </w:p>
    <w:p w:rsidR="00074E07" w:rsidRPr="008A6198" w:rsidRDefault="00074E07" w:rsidP="005F1ACC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Мочалина Галина Павловна,</w:t>
      </w:r>
    </w:p>
    <w:p w:rsidR="00074E07" w:rsidRPr="008A6198" w:rsidRDefault="00074E07" w:rsidP="005F1ACC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№1</w:t>
      </w:r>
    </w:p>
    <w:p w:rsidR="00074E07" w:rsidRPr="008A6198" w:rsidRDefault="00074E07" w:rsidP="005F1ACC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8A6198">
        <w:rPr>
          <w:rFonts w:ascii="Times New Roman" w:hAnsi="Times New Roman"/>
          <w:b/>
          <w:i/>
          <w:sz w:val="28"/>
          <w:szCs w:val="24"/>
          <w:lang w:eastAsia="ru-RU"/>
        </w:rPr>
        <w:t>2-3 года</w:t>
      </w:r>
    </w:p>
    <w:p w:rsidR="00074E07" w:rsidRPr="005F1ACC" w:rsidRDefault="00074E07" w:rsidP="003A0F9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Октябрь</w:t>
      </w:r>
    </w:p>
    <w:p w:rsidR="00074E07" w:rsidRPr="005F1ACC" w:rsidRDefault="00074E07" w:rsidP="005F1ACC">
      <w:pPr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F1ACC">
        <w:rPr>
          <w:rFonts w:ascii="Times New Roman" w:hAnsi="Times New Roman"/>
          <w:sz w:val="40"/>
          <w:szCs w:val="40"/>
          <w:lang w:eastAsia="ru-RU"/>
        </w:rPr>
        <w:t>Уважаемые родители, мы предлагаем Вам  игровые задания</w:t>
      </w:r>
    </w:p>
    <w:p w:rsidR="00074E07" w:rsidRPr="005F1ACC" w:rsidRDefault="00074E07" w:rsidP="005F1ACC">
      <w:pPr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F1ACC">
        <w:rPr>
          <w:rFonts w:ascii="Times New Roman" w:hAnsi="Times New Roman"/>
          <w:sz w:val="40"/>
          <w:szCs w:val="40"/>
          <w:lang w:eastAsia="ru-RU"/>
        </w:rPr>
        <w:t>по теме недели</w:t>
      </w:r>
    </w:p>
    <w:p w:rsidR="00074E07" w:rsidRPr="005F1ACC" w:rsidRDefault="00074E07" w:rsidP="005F1ACC">
      <w:pPr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F1ACC">
        <w:rPr>
          <w:rFonts w:ascii="Times New Roman" w:hAnsi="Times New Roman"/>
          <w:sz w:val="40"/>
          <w:szCs w:val="40"/>
          <w:lang w:eastAsia="ru-RU"/>
        </w:rPr>
        <w:t>«Наш быт»,</w:t>
      </w:r>
    </w:p>
    <w:p w:rsidR="00074E07" w:rsidRPr="005F1ACC" w:rsidRDefault="00074E07" w:rsidP="005F1ACC">
      <w:pPr>
        <w:spacing w:before="120" w:after="120"/>
        <w:jc w:val="center"/>
        <w:rPr>
          <w:rFonts w:ascii="Times New Roman" w:hAnsi="Times New Roman"/>
          <w:sz w:val="40"/>
          <w:szCs w:val="40"/>
          <w:lang w:eastAsia="ru-RU"/>
        </w:rPr>
      </w:pPr>
      <w:r w:rsidRPr="005F1ACC">
        <w:rPr>
          <w:rFonts w:ascii="Times New Roman" w:hAnsi="Times New Roman"/>
          <w:sz w:val="40"/>
          <w:szCs w:val="40"/>
          <w:lang w:eastAsia="ru-RU"/>
        </w:rPr>
        <w:t>которые вы можете выполнить с детьми дома.</w:t>
      </w:r>
    </w:p>
    <w:p w:rsidR="00074E07" w:rsidRPr="005F1ACC" w:rsidRDefault="00074E07" w:rsidP="005F1ACC">
      <w:pPr>
        <w:spacing w:before="120" w:after="120"/>
        <w:jc w:val="center"/>
        <w:rPr>
          <w:rFonts w:ascii="Times New Roman" w:hAnsi="Times New Roman"/>
          <w:color w:val="000080"/>
          <w:sz w:val="28"/>
          <w:szCs w:val="28"/>
          <w:lang w:eastAsia="ru-RU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2" o:spid="_x0000_s1041" type="#_x0000_t75" alt="http://s.4pda.ru/wp-content/uploads/2011/12/02_PocketBook_Interactive_Book.jpg" style="position:absolute;margin-left:3.35pt;margin-top:12.1pt;width:247.8pt;height:185.85pt;z-index:-251655168;visibility:visible" o:allowincell="f">
            <v:imagedata r:id="rId20" r:href="rId21"/>
          </v:shape>
        </w:pict>
      </w: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spacing w:before="120" w:after="120"/>
        <w:ind w:left="-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F1ACC">
        <w:rPr>
          <w:rFonts w:ascii="Times New Roman" w:hAnsi="Times New Roman"/>
          <w:sz w:val="28"/>
          <w:szCs w:val="28"/>
          <w:lang w:eastAsia="ru-RU"/>
        </w:rPr>
        <w:t>Чем можно заняться дома с ребенком:</w:t>
      </w:r>
    </w:p>
    <w:p w:rsidR="00074E07" w:rsidRPr="005F1ACC" w:rsidRDefault="00074E07" w:rsidP="003A0F94">
      <w:pPr>
        <w:numPr>
          <w:ilvl w:val="0"/>
          <w:numId w:val="3"/>
        </w:numPr>
        <w:tabs>
          <w:tab w:val="left" w:pos="0"/>
        </w:tabs>
        <w:spacing w:before="120" w:after="120"/>
        <w:ind w:left="0" w:hanging="42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F1ACC">
        <w:rPr>
          <w:rFonts w:ascii="Times New Roman" w:hAnsi="Times New Roman"/>
          <w:sz w:val="28"/>
          <w:szCs w:val="28"/>
          <w:lang w:eastAsia="ru-RU"/>
        </w:rPr>
        <w:t>рассматривание иллюстраций с изображением детей, выполняющих действия с бытовыми предметами;</w:t>
      </w: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0" o:spid="_x0000_s1042" type="#_x0000_t75" alt="shutterstock_530398 1" style="position:absolute;left:0;text-align:left;margin-left:39.05pt;margin-top:6.9pt;width:173.25pt;height:139.95pt;z-index:-251654144;visibility:visible" o:allowincell="f">
            <v:imagedata r:id="rId22" o:title=""/>
          </v:shape>
        </w:pict>
      </w: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3A0F94">
      <w:pPr>
        <w:tabs>
          <w:tab w:val="left" w:pos="0"/>
        </w:tabs>
        <w:spacing w:before="120" w:after="12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F1ACC">
        <w:rPr>
          <w:rFonts w:ascii="Times New Roman" w:hAnsi="Times New Roman"/>
          <w:sz w:val="28"/>
          <w:szCs w:val="28"/>
          <w:lang w:eastAsia="ru-RU"/>
        </w:rPr>
        <w:t>обыгрывание  ситуации «Кукла собирается на прогулку», «Кукла ложится спать», «Мишка кушает» и др.;</w:t>
      </w: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8" o:spid="_x0000_s1043" type="#_x0000_t75" alt="0_786e6_476bf10a_XL" style="position:absolute;left:0;text-align:left;margin-left:50.8pt;margin-top:13.95pt;width:126.4pt;height:178.95pt;z-index:251665408;visibility:visible" o:allowincell="f">
            <v:imagedata r:id="rId23" o:title="" cropbottom="44998f" cropleft="50611f"/>
          </v:shape>
        </w:pict>
      </w: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E07" w:rsidRPr="005F1ACC" w:rsidRDefault="00074E07" w:rsidP="005F1ACC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ACC">
        <w:rPr>
          <w:rFonts w:ascii="Times New Roman" w:hAnsi="Times New Roman"/>
          <w:sz w:val="28"/>
          <w:szCs w:val="28"/>
          <w:lang w:eastAsia="ru-RU"/>
        </w:rPr>
        <w:t>- рассматривание с детьми орудий труда и электроприборов (веник, пылесос, савок, ведро, кастрюля, и т.д.), ситуативный разговор о действиях с ними;</w:t>
      </w:r>
    </w:p>
    <w:p w:rsidR="00074E07" w:rsidRPr="005F1ACC" w:rsidRDefault="00074E07" w:rsidP="005F1ACC">
      <w:pPr>
        <w:numPr>
          <w:ilvl w:val="0"/>
          <w:numId w:val="3"/>
        </w:numPr>
        <w:tabs>
          <w:tab w:val="left" w:pos="0"/>
        </w:tabs>
        <w:spacing w:before="120" w:after="120"/>
        <w:ind w:left="0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ACC">
        <w:rPr>
          <w:rFonts w:ascii="Times New Roman" w:hAnsi="Times New Roman"/>
          <w:sz w:val="28"/>
          <w:szCs w:val="28"/>
          <w:lang w:eastAsia="ru-RU"/>
        </w:rPr>
        <w:t>рассматривание игрушек;</w:t>
      </w:r>
    </w:p>
    <w:p w:rsidR="00074E07" w:rsidRPr="005F1ACC" w:rsidRDefault="00074E07" w:rsidP="005F1ACC">
      <w:pPr>
        <w:numPr>
          <w:ilvl w:val="0"/>
          <w:numId w:val="3"/>
        </w:numPr>
        <w:tabs>
          <w:tab w:val="left" w:pos="0"/>
        </w:tabs>
        <w:spacing w:before="120" w:after="120"/>
        <w:ind w:left="0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1" o:spid="_x0000_s1044" type="#_x0000_t75" alt="112388788_042514_0255_47" style="position:absolute;left:0;text-align:left;margin-left:114.1pt;margin-top:117.85pt;width:136.35pt;height:170.35pt;z-index:-251653120;visibility:visible" o:allowincell="f">
            <v:imagedata r:id="rId24" o:title=""/>
          </v:shape>
        </w:pict>
      </w:r>
      <w:r w:rsidRPr="005F1ACC">
        <w:rPr>
          <w:rFonts w:ascii="Times New Roman" w:hAnsi="Times New Roman"/>
          <w:sz w:val="28"/>
          <w:szCs w:val="28"/>
          <w:lang w:eastAsia="ru-RU"/>
        </w:rPr>
        <w:t xml:space="preserve">придумывание предложений о том, что делает мама (папа). Например: Мама накрывает на стол. Мама стирает бельё. Мама гладит. Мама читает книгу. И т.п. Папа ремонтирует кран. Папа забивает гвоздь. Папа смотрит телевизор. Папа читает газету. </w:t>
      </w: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9" o:spid="_x0000_s1045" type="#_x0000_t75" alt="0_786e6_476bf10a_XL" style="position:absolute;margin-left:-.2pt;margin-top:16.7pt;width:130.35pt;height:163.25pt;z-index:251664384;visibility:visible" o:allowincell="f">
            <v:imagedata r:id="rId23" o:title="" croptop="43357f" cropright="47312f"/>
          </v:shape>
        </w:pict>
      </w: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5F1ACC" w:rsidRDefault="00074E07" w:rsidP="005F1ACC">
      <w:pPr>
        <w:spacing w:before="120" w:after="120"/>
        <w:rPr>
          <w:rFonts w:ascii="Times New Roman" w:hAnsi="Times New Roman"/>
          <w:sz w:val="28"/>
          <w:szCs w:val="28"/>
        </w:rPr>
      </w:pPr>
    </w:p>
    <w:p w:rsidR="00074E07" w:rsidRPr="008A6198" w:rsidRDefault="00074E07">
      <w:pPr>
        <w:rPr>
          <w:rFonts w:ascii="Times New Roman" w:hAnsi="Times New Roman"/>
          <w:sz w:val="28"/>
          <w:szCs w:val="28"/>
        </w:rPr>
      </w:pPr>
    </w:p>
    <w:sectPr w:rsidR="00074E07" w:rsidRPr="008A6198" w:rsidSect="008A6198">
      <w:pgSz w:w="16838" w:h="11906" w:orient="landscape"/>
      <w:pgMar w:top="284" w:right="567" w:bottom="567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Utsaah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52E75"/>
    <w:multiLevelType w:val="hybridMultilevel"/>
    <w:tmpl w:val="D2F82014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7560E9A"/>
    <w:multiLevelType w:val="hybridMultilevel"/>
    <w:tmpl w:val="98C2B450"/>
    <w:lvl w:ilvl="0" w:tplc="3B8A6D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73B"/>
    <w:rsid w:val="00074E07"/>
    <w:rsid w:val="0018209E"/>
    <w:rsid w:val="001A0991"/>
    <w:rsid w:val="001B0A0E"/>
    <w:rsid w:val="002D7D99"/>
    <w:rsid w:val="003A0F94"/>
    <w:rsid w:val="003D757F"/>
    <w:rsid w:val="00450501"/>
    <w:rsid w:val="00495391"/>
    <w:rsid w:val="004A5F3D"/>
    <w:rsid w:val="005F1ACC"/>
    <w:rsid w:val="0078673B"/>
    <w:rsid w:val="007E53C5"/>
    <w:rsid w:val="008A6198"/>
    <w:rsid w:val="008E0D0E"/>
    <w:rsid w:val="00971649"/>
    <w:rsid w:val="009D30B0"/>
    <w:rsid w:val="00A16687"/>
    <w:rsid w:val="00A748AD"/>
    <w:rsid w:val="00AC1DC4"/>
    <w:rsid w:val="00B024DA"/>
    <w:rsid w:val="00DE7FEB"/>
    <w:rsid w:val="00E0194A"/>
    <w:rsid w:val="00ED69C4"/>
    <w:rsid w:val="00EF46E9"/>
    <w:rsid w:val="00FE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4D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6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://s.4pda.ru/wp-content/uploads/2011/12/02_PocketBook_Interactive_Book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://www.cwer.ws/files/u5/November07/family.jpg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8</Pages>
  <Words>1125</Words>
  <Characters>6416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Выучите вместе с детьми</dc:title>
  <dc:subject/>
  <dc:creator>superuser</dc:creator>
  <cp:keywords/>
  <dc:description/>
  <cp:lastModifiedBy>27</cp:lastModifiedBy>
  <cp:revision>2</cp:revision>
  <cp:lastPrinted>2017-12-11T08:37:00Z</cp:lastPrinted>
  <dcterms:created xsi:type="dcterms:W3CDTF">2020-10-01T03:32:00Z</dcterms:created>
  <dcterms:modified xsi:type="dcterms:W3CDTF">2020-10-01T03:32:00Z</dcterms:modified>
</cp:coreProperties>
</file>