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EC6" w:rsidRPr="00185054" w:rsidRDefault="00672EC6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https://fs00.infourok.ru/images/doc/232/74138/7/hello_html_61c3122b.png" style="position:absolute;left:0;text-align:left;margin-left:-27.55pt;margin-top:-28.25pt;width:839.5pt;height:592.6pt;z-index:-251655680;visibility:visible">
            <v:imagedata r:id="rId5" o:title=""/>
          </v:shape>
        </w:pict>
      </w:r>
    </w:p>
    <w:p w:rsidR="00672EC6" w:rsidRDefault="00672EC6" w:rsidP="00723537">
      <w:p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672EC6" w:rsidRDefault="00672EC6" w:rsidP="0072353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72EC6" w:rsidRPr="00DE6B09" w:rsidRDefault="00672EC6" w:rsidP="00723537">
      <w:pPr>
        <w:jc w:val="center"/>
        <w:rPr>
          <w:rFonts w:ascii="Times New Roman" w:hAnsi="Times New Roman"/>
          <w:b/>
          <w:sz w:val="28"/>
          <w:szCs w:val="28"/>
        </w:rPr>
      </w:pPr>
      <w:r w:rsidRPr="00DE6B09">
        <w:rPr>
          <w:rFonts w:ascii="Times New Roman" w:hAnsi="Times New Roman"/>
          <w:b/>
          <w:sz w:val="28"/>
          <w:szCs w:val="28"/>
        </w:rPr>
        <w:t>«Елочка»</w:t>
      </w:r>
    </w:p>
    <w:p w:rsidR="00672EC6" w:rsidRPr="00DE6B09" w:rsidRDefault="00672EC6" w:rsidP="00723537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2EC6" w:rsidRPr="00DE6B09" w:rsidRDefault="00672EC6" w:rsidP="00723537">
      <w:pPr>
        <w:jc w:val="center"/>
        <w:rPr>
          <w:rFonts w:ascii="Times New Roman" w:hAnsi="Times New Roman"/>
          <w:b/>
          <w:sz w:val="28"/>
          <w:szCs w:val="28"/>
        </w:rPr>
      </w:pPr>
      <w:r w:rsidRPr="00DE6B09">
        <w:rPr>
          <w:rFonts w:ascii="Times New Roman" w:hAnsi="Times New Roman"/>
          <w:b/>
          <w:sz w:val="28"/>
          <w:szCs w:val="28"/>
        </w:rPr>
        <w:t>Маленькой елочке холодно зимой,</w:t>
      </w:r>
    </w:p>
    <w:p w:rsidR="00672EC6" w:rsidRPr="00DE6B09" w:rsidRDefault="00672EC6" w:rsidP="00723537">
      <w:pPr>
        <w:jc w:val="center"/>
        <w:rPr>
          <w:rFonts w:ascii="Times New Roman" w:hAnsi="Times New Roman"/>
          <w:b/>
          <w:sz w:val="28"/>
          <w:szCs w:val="28"/>
        </w:rPr>
      </w:pPr>
      <w:r w:rsidRPr="00DE6B09">
        <w:rPr>
          <w:rFonts w:ascii="Times New Roman" w:hAnsi="Times New Roman"/>
          <w:b/>
          <w:sz w:val="28"/>
          <w:szCs w:val="28"/>
        </w:rPr>
        <w:t>Из лесу елочку взяли мы домой.</w:t>
      </w:r>
    </w:p>
    <w:p w:rsidR="00672EC6" w:rsidRPr="00DE6B09" w:rsidRDefault="00672EC6" w:rsidP="00723537">
      <w:pPr>
        <w:jc w:val="center"/>
        <w:rPr>
          <w:rFonts w:ascii="Times New Roman" w:hAnsi="Times New Roman"/>
          <w:b/>
          <w:sz w:val="28"/>
          <w:szCs w:val="28"/>
        </w:rPr>
      </w:pPr>
      <w:r w:rsidRPr="00DE6B09">
        <w:rPr>
          <w:rFonts w:ascii="Times New Roman" w:hAnsi="Times New Roman"/>
          <w:b/>
          <w:sz w:val="28"/>
          <w:szCs w:val="28"/>
        </w:rPr>
        <w:t>Бусы повесели, встали в хоровод.</w:t>
      </w:r>
    </w:p>
    <w:p w:rsidR="00672EC6" w:rsidRPr="00DE6B09" w:rsidRDefault="00672EC6" w:rsidP="00723537">
      <w:pPr>
        <w:jc w:val="center"/>
        <w:rPr>
          <w:rFonts w:ascii="Times New Roman" w:hAnsi="Times New Roman"/>
          <w:b/>
          <w:sz w:val="28"/>
          <w:szCs w:val="28"/>
        </w:rPr>
      </w:pPr>
      <w:r w:rsidRPr="00DE6B09">
        <w:rPr>
          <w:rFonts w:ascii="Times New Roman" w:hAnsi="Times New Roman"/>
          <w:b/>
          <w:sz w:val="28"/>
          <w:szCs w:val="28"/>
        </w:rPr>
        <w:t>Весело, весело встретим</w:t>
      </w:r>
    </w:p>
    <w:p w:rsidR="00672EC6" w:rsidRDefault="00672EC6" w:rsidP="00723537">
      <w:pPr>
        <w:jc w:val="center"/>
        <w:rPr>
          <w:rFonts w:ascii="Times New Roman" w:hAnsi="Times New Roman"/>
          <w:b/>
          <w:sz w:val="28"/>
          <w:szCs w:val="28"/>
        </w:rPr>
      </w:pPr>
      <w:r w:rsidRPr="00DE6B09">
        <w:rPr>
          <w:rFonts w:ascii="Times New Roman" w:hAnsi="Times New Roman"/>
          <w:b/>
          <w:sz w:val="28"/>
          <w:szCs w:val="28"/>
        </w:rPr>
        <w:t>НОВЫЙ ГОД!!!</w:t>
      </w:r>
    </w:p>
    <w:p w:rsidR="00672EC6" w:rsidRPr="00DE6B09" w:rsidRDefault="00672EC6" w:rsidP="00DE6B0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Александрова З.Н.</w:t>
      </w:r>
    </w:p>
    <w:p w:rsidR="00672EC6" w:rsidRDefault="00672EC6" w:rsidP="0072353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72EC6" w:rsidRPr="00CF2CF1" w:rsidRDefault="00672EC6" w:rsidP="00723537">
      <w:pPr>
        <w:jc w:val="right"/>
        <w:rPr>
          <w:rFonts w:ascii="Times New Roman" w:hAnsi="Times New Roman"/>
          <w:b/>
          <w:sz w:val="28"/>
          <w:szCs w:val="28"/>
        </w:rPr>
      </w:pPr>
    </w:p>
    <w:p w:rsidR="00672EC6" w:rsidRDefault="00672EC6" w:rsidP="00723537">
      <w:pPr>
        <w:rPr>
          <w:rFonts w:ascii="Times New Roman" w:hAnsi="Times New Roman"/>
          <w:sz w:val="28"/>
          <w:szCs w:val="28"/>
        </w:rPr>
      </w:pPr>
    </w:p>
    <w:p w:rsidR="00672EC6" w:rsidRDefault="00672EC6" w:rsidP="00723537">
      <w:pPr>
        <w:rPr>
          <w:rFonts w:ascii="Times New Roman" w:hAnsi="Times New Roman"/>
          <w:sz w:val="28"/>
          <w:szCs w:val="28"/>
        </w:rPr>
      </w:pPr>
    </w:p>
    <w:p w:rsidR="00672EC6" w:rsidRDefault="00672EC6" w:rsidP="00723537">
      <w:pPr>
        <w:rPr>
          <w:rFonts w:ascii="Times New Roman" w:hAnsi="Times New Roman"/>
          <w:sz w:val="28"/>
          <w:szCs w:val="28"/>
        </w:rPr>
      </w:pPr>
    </w:p>
    <w:p w:rsidR="00672EC6" w:rsidRDefault="00672EC6" w:rsidP="00723537">
      <w:pPr>
        <w:rPr>
          <w:rFonts w:ascii="Times New Roman" w:hAnsi="Times New Roman"/>
          <w:sz w:val="28"/>
          <w:szCs w:val="28"/>
        </w:rPr>
      </w:pPr>
    </w:p>
    <w:p w:rsidR="00672EC6" w:rsidRDefault="00672EC6" w:rsidP="00723537">
      <w:pPr>
        <w:rPr>
          <w:rFonts w:ascii="Times New Roman" w:hAnsi="Times New Roman"/>
          <w:sz w:val="28"/>
          <w:szCs w:val="28"/>
        </w:rPr>
      </w:pPr>
    </w:p>
    <w:p w:rsidR="00672EC6" w:rsidRDefault="00672EC6" w:rsidP="00723537">
      <w:pPr>
        <w:rPr>
          <w:rFonts w:ascii="Times New Roman" w:hAnsi="Times New Roman"/>
          <w:sz w:val="28"/>
          <w:szCs w:val="28"/>
        </w:rPr>
      </w:pPr>
    </w:p>
    <w:p w:rsidR="00672EC6" w:rsidRDefault="00672EC6" w:rsidP="0072353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672EC6" w:rsidRDefault="00672EC6" w:rsidP="00723537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672EC6" w:rsidRDefault="00672EC6" w:rsidP="00723537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672EC6" w:rsidRDefault="00672EC6" w:rsidP="00723537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672EC6" w:rsidRDefault="00672EC6" w:rsidP="00723537">
      <w:pPr>
        <w:spacing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672EC6" w:rsidRDefault="00672EC6" w:rsidP="00723537">
      <w:pPr>
        <w:rPr>
          <w:rFonts w:ascii="Times New Roman" w:hAnsi="Times New Roman"/>
          <w:sz w:val="20"/>
          <w:szCs w:val="20"/>
        </w:rPr>
      </w:pPr>
    </w:p>
    <w:p w:rsidR="00672EC6" w:rsidRPr="001A6EB6" w:rsidRDefault="00672EC6" w:rsidP="00723537">
      <w:pPr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672EC6" w:rsidRDefault="00672EC6" w:rsidP="0072353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672EC6" w:rsidRDefault="00672EC6" w:rsidP="00723537">
      <w:pPr>
        <w:spacing w:after="0" w:line="240" w:lineRule="auto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«Детский сад общеразвивающего вида №27»</w:t>
      </w:r>
    </w:p>
    <w:p w:rsidR="00672EC6" w:rsidRDefault="00672EC6" w:rsidP="0072353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2EC6" w:rsidRDefault="00672EC6" w:rsidP="0072353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672EC6" w:rsidRDefault="00672EC6" w:rsidP="0072353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672EC6" w:rsidRDefault="00672EC6" w:rsidP="0072353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«Новогодний калейдоскоп»</w:t>
      </w:r>
    </w:p>
    <w:p w:rsidR="00672EC6" w:rsidRDefault="00672EC6" w:rsidP="00723537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27" type="#_x0000_t75" alt="" style="position:absolute;margin-left:29pt;margin-top:.25pt;width:189.95pt;height:195.45pt;z-index:251659776">
            <v:imagedata r:id="rId6" o:title=""/>
          </v:shape>
        </w:pict>
      </w:r>
      <w:r>
        <w:rPr>
          <w:noProof/>
          <w:lang w:eastAsia="ru-RU"/>
        </w:rPr>
        <w:pict>
          <v:shape id="Рисунок 17" o:spid="_x0000_s1028" type="#_x0000_t75" style="position:absolute;margin-left:289pt;margin-top:137.8pt;width:234pt;height:317.5pt;z-index:251654656;visibility:visible" o:allowincell="f">
            <v:imagedata r:id="rId7" o:title=""/>
          </v:shape>
        </w:pict>
      </w:r>
      <w:r>
        <w:rPr>
          <w:noProof/>
          <w:lang w:eastAsia="ru-RU"/>
        </w:rPr>
        <w:pict>
          <v:shape id="Рисунок 18" o:spid="_x0000_s1029" type="#_x0000_t75" style="position:absolute;margin-left:289pt;margin-top:137.8pt;width:234pt;height:317.5pt;z-index:251653632;visibility:visible" o:allowincell="f">
            <v:imagedata r:id="rId7" o:title=""/>
          </v:shape>
        </w:pict>
      </w:r>
    </w:p>
    <w:p w:rsidR="00672EC6" w:rsidRDefault="00672EC6" w:rsidP="00723537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672EC6" w:rsidRDefault="00672EC6" w:rsidP="00723537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672EC6" w:rsidRDefault="00672EC6" w:rsidP="00723537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672EC6" w:rsidRDefault="00672EC6" w:rsidP="00723537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672EC6" w:rsidRDefault="00672EC6" w:rsidP="00723537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672EC6" w:rsidRDefault="00672EC6" w:rsidP="00723537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672EC6" w:rsidRDefault="00672EC6" w:rsidP="00723537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672EC6" w:rsidRDefault="00672EC6" w:rsidP="00723537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Составили:</w:t>
      </w:r>
    </w:p>
    <w:p w:rsidR="00672EC6" w:rsidRDefault="00672EC6" w:rsidP="00723537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Карымова Ирина Равилевна,</w:t>
      </w:r>
    </w:p>
    <w:p w:rsidR="00672EC6" w:rsidRDefault="00672EC6" w:rsidP="00723537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672EC6" w:rsidRDefault="00672EC6" w:rsidP="00723537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№1</w:t>
      </w:r>
    </w:p>
    <w:p w:rsidR="00672EC6" w:rsidRDefault="00672EC6" w:rsidP="00723537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2-3 года</w:t>
      </w:r>
    </w:p>
    <w:p w:rsidR="00672EC6" w:rsidRDefault="00672EC6" w:rsidP="0072353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ДЕКАБРЬ</w:t>
      </w:r>
    </w:p>
    <w:p w:rsidR="00672EC6" w:rsidRDefault="00672EC6" w:rsidP="00723537">
      <w:pPr>
        <w:tabs>
          <w:tab w:val="left" w:pos="540"/>
        </w:tabs>
        <w:spacing w:after="0" w:line="240" w:lineRule="auto"/>
        <w:ind w:left="1068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_x0000_s1030" type="#_x0000_t75" alt="https://fs00.infourok.ru/images/doc/232/74138/7/hello_html_61c3122b.png" style="position:absolute;left:0;text-align:left;margin-left:-28.25pt;margin-top:-27.3pt;width:839.5pt;height:592.6pt;z-index:-251654656;visibility:visible">
            <v:imagedata r:id="rId5" o:title=""/>
          </v:shape>
        </w:pict>
      </w:r>
    </w:p>
    <w:p w:rsidR="00672EC6" w:rsidRDefault="00672EC6" w:rsidP="00723537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Уважаемые родители,</w:t>
      </w:r>
    </w:p>
    <w:p w:rsidR="00672EC6" w:rsidRDefault="00672EC6" w:rsidP="00723537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мы предлагаем Вам  игровые задания</w:t>
      </w:r>
    </w:p>
    <w:p w:rsidR="00672EC6" w:rsidRDefault="00672EC6" w:rsidP="00723537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по теме недели</w:t>
      </w:r>
    </w:p>
    <w:p w:rsidR="00672EC6" w:rsidRDefault="00672EC6" w:rsidP="00723537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«Новогодний калейдоскоп»,</w:t>
      </w:r>
    </w:p>
    <w:p w:rsidR="00672EC6" w:rsidRPr="00185054" w:rsidRDefault="00672EC6" w:rsidP="00723537">
      <w:pPr>
        <w:jc w:val="center"/>
        <w:rPr>
          <w:b/>
        </w:rPr>
      </w:pPr>
      <w:r>
        <w:rPr>
          <w:rFonts w:ascii="Times New Roman" w:hAnsi="Times New Roman"/>
          <w:sz w:val="40"/>
          <w:szCs w:val="40"/>
          <w:lang w:eastAsia="ru-RU"/>
        </w:rPr>
        <w:t xml:space="preserve">которые вы можете выполнить </w:t>
      </w:r>
      <w:r w:rsidRPr="00185054">
        <w:rPr>
          <w:rFonts w:ascii="Times New Roman" w:hAnsi="Times New Roman"/>
          <w:sz w:val="40"/>
          <w:szCs w:val="40"/>
          <w:lang w:eastAsia="ru-RU"/>
        </w:rPr>
        <w:t>с детьми дома.</w:t>
      </w:r>
    </w:p>
    <w:p w:rsidR="00672EC6" w:rsidRPr="00185054" w:rsidRDefault="00672EC6" w:rsidP="00723537">
      <w:pPr>
        <w:rPr>
          <w:b/>
        </w:rPr>
      </w:pPr>
    </w:p>
    <w:p w:rsidR="00672EC6" w:rsidRPr="00185054" w:rsidRDefault="00672EC6" w:rsidP="001D6A5E">
      <w:pPr>
        <w:rPr>
          <w:sz w:val="28"/>
          <w:szCs w:val="28"/>
        </w:rPr>
      </w:pPr>
    </w:p>
    <w:p w:rsidR="00672EC6" w:rsidRPr="00185054" w:rsidRDefault="00672EC6" w:rsidP="001D6A5E">
      <w:pPr>
        <w:rPr>
          <w:sz w:val="28"/>
          <w:szCs w:val="28"/>
        </w:rPr>
      </w:pPr>
      <w:r>
        <w:rPr>
          <w:noProof/>
          <w:lang w:eastAsia="ru-RU"/>
        </w:rPr>
        <w:pict>
          <v:shape id="il_fi" o:spid="_x0000_s1031" type="#_x0000_t75" alt="" style="position:absolute;margin-left:-6.35pt;margin-top:18.65pt;width:223.15pt;height:163.25pt;z-index:251655680">
            <v:imagedata r:id="rId8" o:title=""/>
          </v:shape>
        </w:pict>
      </w:r>
    </w:p>
    <w:p w:rsidR="00672EC6" w:rsidRPr="00185054" w:rsidRDefault="00672EC6" w:rsidP="001D6A5E">
      <w:pPr>
        <w:rPr>
          <w:sz w:val="28"/>
          <w:szCs w:val="28"/>
        </w:rPr>
      </w:pPr>
    </w:p>
    <w:p w:rsidR="00672EC6" w:rsidRPr="00185054" w:rsidRDefault="00672EC6" w:rsidP="001D6A5E">
      <w:pPr>
        <w:rPr>
          <w:sz w:val="28"/>
          <w:szCs w:val="28"/>
        </w:rPr>
      </w:pPr>
    </w:p>
    <w:p w:rsidR="00672EC6" w:rsidRPr="00185054" w:rsidRDefault="00672EC6" w:rsidP="001D6A5E">
      <w:pPr>
        <w:rPr>
          <w:sz w:val="28"/>
          <w:szCs w:val="28"/>
        </w:rPr>
      </w:pPr>
    </w:p>
    <w:p w:rsidR="00672EC6" w:rsidRPr="00185054" w:rsidRDefault="00672EC6" w:rsidP="001D6A5E">
      <w:pPr>
        <w:rPr>
          <w:sz w:val="28"/>
          <w:szCs w:val="28"/>
        </w:rPr>
      </w:pPr>
    </w:p>
    <w:p w:rsidR="00672EC6" w:rsidRPr="00185054" w:rsidRDefault="00672EC6" w:rsidP="001D6A5E">
      <w:pPr>
        <w:rPr>
          <w:sz w:val="28"/>
          <w:szCs w:val="28"/>
        </w:rPr>
      </w:pPr>
    </w:p>
    <w:p w:rsidR="00672EC6" w:rsidRPr="00185054" w:rsidRDefault="00672EC6" w:rsidP="001D6A5E">
      <w:pPr>
        <w:rPr>
          <w:sz w:val="28"/>
          <w:szCs w:val="28"/>
        </w:rPr>
      </w:pPr>
    </w:p>
    <w:p w:rsidR="00672EC6" w:rsidRPr="00185054" w:rsidRDefault="00672EC6" w:rsidP="001D6A5E">
      <w:pPr>
        <w:rPr>
          <w:sz w:val="28"/>
          <w:szCs w:val="28"/>
        </w:rPr>
      </w:pPr>
    </w:p>
    <w:p w:rsidR="00672EC6" w:rsidRPr="00CE17D3" w:rsidRDefault="00672EC6" w:rsidP="00CE17D3">
      <w:pPr>
        <w:spacing w:after="0" w:line="240" w:lineRule="auto"/>
        <w:ind w:left="-426"/>
        <w:jc w:val="right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 w:rsidRPr="00CE17D3">
        <w:rPr>
          <w:rFonts w:ascii="Times New Roman" w:hAnsi="Times New Roman"/>
          <w:b/>
          <w:spacing w:val="-6"/>
          <w:sz w:val="28"/>
          <w:szCs w:val="28"/>
          <w:lang w:eastAsia="ru-RU"/>
        </w:rPr>
        <w:t>Чем можно заняться с ребенком дома: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7D3">
        <w:rPr>
          <w:rFonts w:ascii="Times New Roman" w:hAnsi="Times New Roman"/>
          <w:sz w:val="28"/>
          <w:szCs w:val="28"/>
          <w:lang w:eastAsia="ru-RU"/>
        </w:rPr>
        <w:t>- прослушать  аудиозаписи с песнями и сказками о Новом годе;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7D3">
        <w:rPr>
          <w:rFonts w:ascii="Times New Roman" w:hAnsi="Times New Roman"/>
          <w:sz w:val="28"/>
          <w:szCs w:val="28"/>
          <w:lang w:eastAsia="ru-RU"/>
        </w:rPr>
        <w:t>- рассмотреть елку на улице, украшенную елку дома;</w:t>
      </w:r>
    </w:p>
    <w:p w:rsidR="00672EC6" w:rsidRPr="00CE17D3" w:rsidRDefault="00672EC6" w:rsidP="00CE17D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17D3">
        <w:rPr>
          <w:rFonts w:ascii="Times New Roman" w:hAnsi="Times New Roman"/>
          <w:color w:val="000000"/>
          <w:sz w:val="28"/>
          <w:szCs w:val="28"/>
          <w:lang w:eastAsia="ru-RU"/>
        </w:rPr>
        <w:t>- подготовить материал для тематической выставки  поделок «Па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па, мама, я – творческая семья»;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7D3">
        <w:rPr>
          <w:rFonts w:ascii="Times New Roman" w:hAnsi="Times New Roman"/>
          <w:sz w:val="28"/>
          <w:szCs w:val="28"/>
          <w:lang w:eastAsia="ru-RU"/>
        </w:rPr>
        <w:t xml:space="preserve"> - посетить выставку детских работ  для родителей в старшей группе;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7D3">
        <w:rPr>
          <w:rFonts w:ascii="Times New Roman" w:hAnsi="Times New Roman"/>
          <w:sz w:val="28"/>
          <w:szCs w:val="28"/>
          <w:lang w:eastAsia="ru-RU"/>
        </w:rPr>
        <w:t>- рассмотреть вместе с ребенком  но</w:t>
      </w:r>
      <w:r>
        <w:rPr>
          <w:rFonts w:ascii="Times New Roman" w:hAnsi="Times New Roman"/>
          <w:sz w:val="28"/>
          <w:szCs w:val="28"/>
          <w:lang w:eastAsia="ru-RU"/>
        </w:rPr>
        <w:t>вогодние игрушки;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2" type="#_x0000_t75" alt="" style="position:absolute;left:0;text-align:left;margin-left:4.45pt;margin-top:9.95pt;width:218.05pt;height:123pt;z-index:251656704">
            <v:imagedata r:id="rId9" o:title=""/>
          </v:shape>
        </w:pict>
      </w:r>
    </w:p>
    <w:p w:rsidR="00672EC6" w:rsidRPr="00CE17D3" w:rsidRDefault="00672EC6" w:rsidP="00CE17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72EC6" w:rsidRPr="00CE17D3" w:rsidRDefault="00672EC6" w:rsidP="00CE17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17D3">
        <w:rPr>
          <w:rFonts w:ascii="Times New Roman" w:hAnsi="Times New Roman"/>
          <w:color w:val="000000"/>
          <w:sz w:val="28"/>
          <w:szCs w:val="28"/>
          <w:lang w:eastAsia="ru-RU"/>
        </w:rPr>
        <w:t>- поиграть в игру «Подскажи  словечко» по стихотворению  К. Чуковского «Елка»;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7D3">
        <w:rPr>
          <w:rFonts w:ascii="Times New Roman" w:hAnsi="Times New Roman"/>
          <w:sz w:val="28"/>
          <w:szCs w:val="28"/>
          <w:lang w:eastAsia="ru-RU"/>
        </w:rPr>
        <w:t>- посетить выставку с ребенком в группе совместных поделок родитель-ребенок «Волшебный новогодний шар на елочку»;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7D3">
        <w:rPr>
          <w:rFonts w:ascii="Times New Roman" w:hAnsi="Times New Roman"/>
          <w:sz w:val="28"/>
          <w:szCs w:val="28"/>
          <w:lang w:eastAsia="ru-RU"/>
        </w:rPr>
        <w:t>- разучить стихотворение о елке;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7D3">
        <w:rPr>
          <w:rFonts w:ascii="Times New Roman" w:hAnsi="Times New Roman"/>
          <w:sz w:val="28"/>
          <w:szCs w:val="28"/>
          <w:lang w:eastAsia="ru-RU"/>
        </w:rPr>
        <w:t>- пополнить домашнюю фонотеку детскими новогодними песнями;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7D3">
        <w:rPr>
          <w:rFonts w:ascii="Times New Roman" w:hAnsi="Times New Roman"/>
          <w:sz w:val="28"/>
          <w:szCs w:val="28"/>
          <w:lang w:eastAsia="ru-RU"/>
        </w:rPr>
        <w:t>- изготовить атрибуты для новогоднего утренника совместно с ребенком;</w:t>
      </w: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3" type="#_x0000_t75" alt="" style="position:absolute;left:0;text-align:left;margin-left:47.25pt;margin-top:4.4pt;width:206.35pt;height:148.5pt;z-index:251657728">
            <v:imagedata r:id="rId10" o:title=""/>
          </v:shape>
        </w:pict>
      </w:r>
    </w:p>
    <w:p w:rsidR="00672EC6" w:rsidRPr="00CE17D3" w:rsidRDefault="00672EC6" w:rsidP="00CE17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72EC6" w:rsidRPr="00CE17D3" w:rsidRDefault="00672EC6" w:rsidP="00CE17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2EC6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2EC6" w:rsidRPr="00CE17D3" w:rsidRDefault="00672EC6" w:rsidP="00CE17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7D3">
        <w:rPr>
          <w:rFonts w:ascii="Times New Roman" w:hAnsi="Times New Roman"/>
          <w:sz w:val="28"/>
          <w:szCs w:val="28"/>
          <w:lang w:eastAsia="ru-RU"/>
        </w:rPr>
        <w:t>- подготовить вместе с детьми материал для изготовления масок: крупные бусины, красивые перья, мишура;</w:t>
      </w:r>
    </w:p>
    <w:p w:rsidR="00672EC6" w:rsidRPr="00CE17D3" w:rsidRDefault="00672EC6" w:rsidP="006E3726">
      <w:pPr>
        <w:spacing w:after="0" w:line="240" w:lineRule="auto"/>
        <w:ind w:firstLine="708"/>
        <w:rPr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65pt;margin-top:50.85pt;width:187.75pt;height:141.65pt;z-index:251658752;visibility:visible">
            <v:imagedata r:id="rId11" o:title=""/>
          </v:shape>
        </w:pict>
      </w:r>
      <w:r w:rsidRPr="00CE17D3">
        <w:rPr>
          <w:rFonts w:ascii="Times New Roman" w:hAnsi="Times New Roman"/>
          <w:sz w:val="28"/>
          <w:szCs w:val="28"/>
          <w:lang w:eastAsia="ru-RU"/>
        </w:rPr>
        <w:t>- прогуляться по снежному парку, понаблюдать  с ребенком за строительством снежного городка.</w:t>
      </w:r>
    </w:p>
    <w:sectPr w:rsidR="00672EC6" w:rsidRPr="00CE17D3" w:rsidSect="001D6A5E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C21CB"/>
    <w:multiLevelType w:val="hybridMultilevel"/>
    <w:tmpl w:val="2F4E10C4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32E"/>
    <w:rsid w:val="00015FA3"/>
    <w:rsid w:val="00082233"/>
    <w:rsid w:val="00103546"/>
    <w:rsid w:val="00115AC6"/>
    <w:rsid w:val="00124C52"/>
    <w:rsid w:val="00185054"/>
    <w:rsid w:val="001A6EB6"/>
    <w:rsid w:val="001D6A5E"/>
    <w:rsid w:val="001E7E9D"/>
    <w:rsid w:val="00257997"/>
    <w:rsid w:val="00312B8C"/>
    <w:rsid w:val="0031425F"/>
    <w:rsid w:val="0040755D"/>
    <w:rsid w:val="004F3C0C"/>
    <w:rsid w:val="00577BA7"/>
    <w:rsid w:val="005C0D5A"/>
    <w:rsid w:val="00620014"/>
    <w:rsid w:val="00657BA1"/>
    <w:rsid w:val="00672EC6"/>
    <w:rsid w:val="006963DF"/>
    <w:rsid w:val="006E2647"/>
    <w:rsid w:val="006E3726"/>
    <w:rsid w:val="00723537"/>
    <w:rsid w:val="00740334"/>
    <w:rsid w:val="007D2DD9"/>
    <w:rsid w:val="007E53C5"/>
    <w:rsid w:val="008B7198"/>
    <w:rsid w:val="008E0D0E"/>
    <w:rsid w:val="0095632E"/>
    <w:rsid w:val="00A12865"/>
    <w:rsid w:val="00A13B2F"/>
    <w:rsid w:val="00A37229"/>
    <w:rsid w:val="00A472A2"/>
    <w:rsid w:val="00A674B8"/>
    <w:rsid w:val="00C2723E"/>
    <w:rsid w:val="00CE17D3"/>
    <w:rsid w:val="00CF2CF1"/>
    <w:rsid w:val="00D6252B"/>
    <w:rsid w:val="00DB2AEA"/>
    <w:rsid w:val="00DE6B09"/>
    <w:rsid w:val="00DE7FEB"/>
    <w:rsid w:val="00F06A98"/>
    <w:rsid w:val="00F2703C"/>
    <w:rsid w:val="00F9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A5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D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6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134</TotalTime>
  <Pages>2</Pages>
  <Words>354</Words>
  <Characters>2018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27</cp:lastModifiedBy>
  <cp:revision>15</cp:revision>
  <cp:lastPrinted>2018-11-22T14:36:00Z</cp:lastPrinted>
  <dcterms:created xsi:type="dcterms:W3CDTF">2017-10-22T12:56:00Z</dcterms:created>
  <dcterms:modified xsi:type="dcterms:W3CDTF">2020-12-08T10:02:00Z</dcterms:modified>
</cp:coreProperties>
</file>