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30B" w:rsidRPr="0056206C" w:rsidRDefault="00D9030B" w:rsidP="004A481F">
      <w:p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  <w:r w:rsidRPr="0056206C">
        <w:rPr>
          <w:rFonts w:ascii="Times New Roman" w:hAnsi="Times New Roman"/>
          <w:b/>
          <w:i/>
          <w:iCs/>
          <w:spacing w:val="15"/>
          <w:sz w:val="32"/>
          <w:szCs w:val="32"/>
        </w:rPr>
        <w:t>Выучите вместе с детьми:</w:t>
      </w:r>
    </w:p>
    <w:p w:rsidR="00D9030B" w:rsidRPr="0056206C" w:rsidRDefault="00D9030B" w:rsidP="004A481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030B" w:rsidRPr="0056206C" w:rsidRDefault="00D9030B" w:rsidP="004A481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«Этикет для Малышей</w:t>
      </w:r>
      <w:r w:rsidRPr="0056206C">
        <w:rPr>
          <w:rFonts w:ascii="Times New Roman" w:hAnsi="Times New Roman"/>
          <w:b/>
          <w:sz w:val="28"/>
          <w:szCs w:val="28"/>
        </w:rPr>
        <w:t>»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05B9">
        <w:rPr>
          <w:rFonts w:ascii="Times New Roman" w:hAnsi="Times New Roman"/>
          <w:b/>
          <w:sz w:val="28"/>
          <w:szCs w:val="28"/>
        </w:rPr>
        <w:t>В садик не бери конфетки,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05B9">
        <w:rPr>
          <w:rFonts w:ascii="Times New Roman" w:hAnsi="Times New Roman"/>
          <w:b/>
          <w:sz w:val="28"/>
          <w:szCs w:val="28"/>
        </w:rPr>
        <w:t>Ведь другим обидно деткам.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05B9">
        <w:rPr>
          <w:rFonts w:ascii="Times New Roman" w:hAnsi="Times New Roman"/>
          <w:b/>
          <w:sz w:val="28"/>
          <w:szCs w:val="28"/>
        </w:rPr>
        <w:t>Маму провожай спокойно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05B9">
        <w:rPr>
          <w:rFonts w:ascii="Times New Roman" w:hAnsi="Times New Roman"/>
          <w:b/>
          <w:sz w:val="28"/>
          <w:szCs w:val="28"/>
        </w:rPr>
        <w:t>И веди себя достойно.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05B9">
        <w:rPr>
          <w:rFonts w:ascii="Times New Roman" w:hAnsi="Times New Roman"/>
          <w:b/>
          <w:sz w:val="28"/>
          <w:szCs w:val="28"/>
        </w:rPr>
        <w:t>Не дерись и не ругайся,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05B9">
        <w:rPr>
          <w:rFonts w:ascii="Times New Roman" w:hAnsi="Times New Roman"/>
          <w:b/>
          <w:sz w:val="28"/>
          <w:szCs w:val="28"/>
        </w:rPr>
        <w:t>Грубо ты не выражайся.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Воспитательницу слушай,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Без приказа спи и кушай.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На тарелку ты не плюй,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А как следует, прожуй.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Не толкай свою подружку,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Если держит в ручке кружку.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Помоги тем, кто слабее,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Будь умнее и добрее.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Одевайся побыстрей,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Не задерживай детей.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Лезь туда, где это можно,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Только очень осторожно.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Игрушку ты не отнимай,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Возьми другую, поиграй.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После сна ты потянись,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Умой лицо и расчешись.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С незнакомым не ходи,</w:t>
      </w:r>
    </w:p>
    <w:p w:rsidR="00D9030B" w:rsidRPr="007505B9" w:rsidRDefault="00D9030B" w:rsidP="00750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Воспитателя зови.</w:t>
      </w:r>
    </w:p>
    <w:p w:rsidR="00D9030B" w:rsidRPr="007505B9" w:rsidRDefault="00D9030B" w:rsidP="007505B9">
      <w:pPr>
        <w:jc w:val="right"/>
        <w:rPr>
          <w:rFonts w:ascii="Times New Roman" w:hAnsi="Times New Roman"/>
          <w:b/>
          <w:sz w:val="28"/>
          <w:szCs w:val="28"/>
        </w:rPr>
      </w:pPr>
      <w:r w:rsidRPr="007505B9">
        <w:rPr>
          <w:rFonts w:ascii="Times New Roman" w:hAnsi="Times New Roman"/>
          <w:b/>
          <w:sz w:val="28"/>
          <w:szCs w:val="28"/>
          <w:shd w:val="clear" w:color="auto" w:fill="FFFFFF"/>
        </w:rPr>
        <w:t>И.Горюнова</w:t>
      </w:r>
    </w:p>
    <w:p w:rsidR="00D9030B" w:rsidRPr="0056206C" w:rsidRDefault="00D9030B" w:rsidP="004A481F">
      <w:pPr>
        <w:rPr>
          <w:rFonts w:ascii="Times New Roman" w:hAnsi="Times New Roman"/>
          <w:sz w:val="28"/>
          <w:szCs w:val="28"/>
        </w:rPr>
      </w:pPr>
    </w:p>
    <w:p w:rsidR="00D9030B" w:rsidRPr="0056206C" w:rsidRDefault="00D9030B" w:rsidP="004A48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206C">
        <w:rPr>
          <w:rFonts w:ascii="Times New Roman" w:hAnsi="Times New Roman"/>
          <w:b/>
          <w:sz w:val="28"/>
          <w:szCs w:val="28"/>
        </w:rPr>
        <w:t>Работаем в соответствии с законодательством вместе:</w:t>
      </w:r>
    </w:p>
    <w:p w:rsidR="00D9030B" w:rsidRPr="0056206C" w:rsidRDefault="00D9030B" w:rsidP="004A481F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56206C">
        <w:rPr>
          <w:rFonts w:ascii="Times New Roman" w:hAnsi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D9030B" w:rsidRPr="0056206C" w:rsidRDefault="00D9030B" w:rsidP="004A481F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 w:rsidRPr="0056206C"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D9030B" w:rsidRPr="0056206C" w:rsidRDefault="00D9030B" w:rsidP="004A481F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56206C">
        <w:rPr>
          <w:rFonts w:ascii="Times New Roman" w:hAnsi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D9030B" w:rsidRPr="0056206C" w:rsidRDefault="00D9030B" w:rsidP="004A481F">
      <w:pPr>
        <w:spacing w:line="240" w:lineRule="auto"/>
        <w:jc w:val="right"/>
        <w:rPr>
          <w:rFonts w:ascii="Times New Roman" w:hAnsi="Times New Roman"/>
          <w:szCs w:val="28"/>
        </w:rPr>
      </w:pPr>
      <w:r w:rsidRPr="0056206C">
        <w:rPr>
          <w:rFonts w:ascii="Times New Roman" w:hAnsi="Times New Roman"/>
          <w:szCs w:val="28"/>
        </w:rPr>
        <w:t>П.1, Статья 44 Федерального закона «Об образовании в Российской Федерации"</w:t>
      </w:r>
    </w:p>
    <w:p w:rsidR="00D9030B" w:rsidRPr="0056206C" w:rsidRDefault="00D9030B" w:rsidP="004A481F">
      <w:pPr>
        <w:rPr>
          <w:rFonts w:ascii="Times New Roman" w:hAnsi="Times New Roman"/>
          <w:sz w:val="20"/>
          <w:szCs w:val="20"/>
        </w:rPr>
      </w:pPr>
    </w:p>
    <w:p w:rsidR="00D9030B" w:rsidRPr="0056206C" w:rsidRDefault="00D9030B" w:rsidP="004A481F">
      <w:pPr>
        <w:jc w:val="center"/>
        <w:rPr>
          <w:rFonts w:ascii="Times New Roman" w:hAnsi="Times New Roman"/>
          <w:b/>
          <w:sz w:val="28"/>
          <w:szCs w:val="20"/>
        </w:rPr>
      </w:pPr>
      <w:r w:rsidRPr="0056206C"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D9030B" w:rsidRPr="0056206C" w:rsidRDefault="00D9030B" w:rsidP="002D3408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56206C"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D9030B" w:rsidRPr="0056206C" w:rsidRDefault="00D9030B" w:rsidP="004A481F">
      <w:pPr>
        <w:spacing w:line="240" w:lineRule="auto"/>
        <w:jc w:val="center"/>
        <w:rPr>
          <w:rFonts w:ascii="Times New Roman" w:hAnsi="Times New Roman"/>
          <w:szCs w:val="20"/>
        </w:rPr>
      </w:pPr>
      <w:r w:rsidRPr="0056206C">
        <w:rPr>
          <w:rFonts w:ascii="Times New Roman" w:hAnsi="Times New Roman"/>
          <w:szCs w:val="20"/>
        </w:rPr>
        <w:t>«Детский сад общеразвивающего вида №27»</w:t>
      </w:r>
    </w:p>
    <w:p w:rsidR="00D9030B" w:rsidRPr="0056206C" w:rsidRDefault="00D9030B" w:rsidP="004A48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030B" w:rsidRPr="0056206C" w:rsidRDefault="00D9030B" w:rsidP="004A481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206C"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D9030B" w:rsidRPr="0056206C" w:rsidRDefault="00D9030B" w:rsidP="004A481F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6206C"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D9030B" w:rsidRPr="0056206C" w:rsidRDefault="00D9030B" w:rsidP="004A481F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8" o:spid="_x0000_s1026" type="#_x0000_t75" alt="186155793" style="position:absolute;left:0;text-align:left;margin-left:6.25pt;margin-top:9.75pt;width:221.6pt;height:212pt;z-index:251659264;visibility:visible">
            <v:imagedata r:id="rId4" o:title=""/>
          </v:shape>
        </w:pict>
      </w:r>
      <w:r>
        <w:rPr>
          <w:rFonts w:ascii="Times New Roman" w:hAnsi="Times New Roman"/>
          <w:b/>
          <w:i/>
          <w:sz w:val="28"/>
          <w:szCs w:val="28"/>
        </w:rPr>
        <w:t>«Этикет</w:t>
      </w:r>
      <w:r w:rsidRPr="0056206C">
        <w:rPr>
          <w:rFonts w:ascii="Times New Roman" w:hAnsi="Times New Roman"/>
          <w:b/>
          <w:i/>
          <w:sz w:val="28"/>
          <w:szCs w:val="28"/>
        </w:rPr>
        <w:t>»</w:t>
      </w:r>
    </w:p>
    <w:p w:rsidR="00D9030B" w:rsidRPr="0056206C" w:rsidRDefault="00D9030B" w:rsidP="004A481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21" o:spid="_x0000_s1027" type="#_x0000_t75" style="position:absolute;margin-left:289pt;margin-top:137.8pt;width:234pt;height:317.5pt;z-index:251656192;visibility:visible" o:allowincell="f">
            <v:imagedata r:id="rId5" o:title=""/>
          </v:shape>
        </w:pict>
      </w:r>
      <w:r>
        <w:rPr>
          <w:noProof/>
          <w:lang w:eastAsia="ru-RU"/>
        </w:rPr>
        <w:pict>
          <v:shape id="Рисунок 22" o:spid="_x0000_s1028" type="#_x0000_t75" style="position:absolute;margin-left:289pt;margin-top:137.8pt;width:234pt;height:317.5pt;z-index:251655168;visibility:visible" o:allowincell="f">
            <v:imagedata r:id="rId5" o:title=""/>
          </v:shape>
        </w:pict>
      </w:r>
    </w:p>
    <w:p w:rsidR="00D9030B" w:rsidRPr="0056206C" w:rsidRDefault="00D9030B" w:rsidP="004A481F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D9030B" w:rsidRPr="0056206C" w:rsidRDefault="00D9030B" w:rsidP="004A481F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D9030B" w:rsidRPr="0056206C" w:rsidRDefault="00D9030B" w:rsidP="004A481F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D9030B" w:rsidRPr="0056206C" w:rsidRDefault="00D9030B" w:rsidP="004A481F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D9030B" w:rsidRPr="0056206C" w:rsidRDefault="00D9030B" w:rsidP="004A481F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D9030B" w:rsidRPr="0056206C" w:rsidRDefault="00D9030B" w:rsidP="004A481F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D9030B" w:rsidRPr="0056206C" w:rsidRDefault="00D9030B" w:rsidP="004A481F">
      <w:pPr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56206C">
        <w:rPr>
          <w:rFonts w:ascii="Times New Roman" w:hAnsi="Times New Roman"/>
          <w:b/>
          <w:i/>
          <w:sz w:val="28"/>
          <w:szCs w:val="24"/>
          <w:lang w:eastAsia="ru-RU"/>
        </w:rPr>
        <w:t>Составили:</w:t>
      </w:r>
    </w:p>
    <w:p w:rsidR="00D9030B" w:rsidRPr="0056206C" w:rsidRDefault="00D9030B" w:rsidP="004A481F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56206C">
        <w:rPr>
          <w:rFonts w:ascii="Times New Roman" w:hAnsi="Times New Roman"/>
          <w:b/>
          <w:i/>
          <w:sz w:val="28"/>
          <w:szCs w:val="24"/>
          <w:lang w:eastAsia="ru-RU"/>
        </w:rPr>
        <w:t>Карымова Ирина Равилевна,</w:t>
      </w:r>
    </w:p>
    <w:p w:rsidR="00D9030B" w:rsidRPr="0056206C" w:rsidRDefault="00D9030B" w:rsidP="004A481F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56206C">
        <w:rPr>
          <w:rFonts w:ascii="Times New Roman" w:hAnsi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D9030B" w:rsidRPr="0056206C" w:rsidRDefault="00D9030B" w:rsidP="004A481F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56206C">
        <w:rPr>
          <w:rFonts w:ascii="Times New Roman" w:hAnsi="Times New Roman"/>
          <w:b/>
          <w:i/>
          <w:sz w:val="28"/>
          <w:szCs w:val="24"/>
          <w:lang w:eastAsia="ru-RU"/>
        </w:rPr>
        <w:t>воспитатели группы №1</w:t>
      </w:r>
    </w:p>
    <w:p w:rsidR="00D9030B" w:rsidRPr="0056206C" w:rsidRDefault="00D9030B" w:rsidP="004A481F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56206C">
        <w:rPr>
          <w:rFonts w:ascii="Times New Roman" w:hAnsi="Times New Roman"/>
          <w:b/>
          <w:i/>
          <w:sz w:val="28"/>
          <w:szCs w:val="24"/>
          <w:lang w:eastAsia="ru-RU"/>
        </w:rPr>
        <w:t>2-3 года</w:t>
      </w:r>
    </w:p>
    <w:p w:rsidR="00D9030B" w:rsidRPr="0056206C" w:rsidRDefault="00D9030B" w:rsidP="004A481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Янва</w:t>
      </w:r>
      <w:r w:rsidRPr="0056206C">
        <w:rPr>
          <w:rFonts w:ascii="Times New Roman" w:hAnsi="Times New Roman"/>
          <w:b/>
          <w:i/>
          <w:sz w:val="28"/>
          <w:szCs w:val="28"/>
          <w:lang w:eastAsia="ru-RU"/>
        </w:rPr>
        <w:t>рь</w:t>
      </w:r>
    </w:p>
    <w:p w:rsidR="00D9030B" w:rsidRPr="0056206C" w:rsidRDefault="00D9030B" w:rsidP="004A481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9030B" w:rsidRPr="0056206C" w:rsidRDefault="00D9030B" w:rsidP="004A481F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56206C">
        <w:rPr>
          <w:rFonts w:ascii="Times New Roman" w:hAnsi="Times New Roman"/>
          <w:sz w:val="40"/>
          <w:szCs w:val="40"/>
          <w:lang w:eastAsia="ru-RU"/>
        </w:rPr>
        <w:t>Уважаемые родители,</w:t>
      </w:r>
    </w:p>
    <w:p w:rsidR="00D9030B" w:rsidRPr="0056206C" w:rsidRDefault="00D9030B" w:rsidP="004A481F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56206C">
        <w:rPr>
          <w:rFonts w:ascii="Times New Roman" w:hAnsi="Times New Roman"/>
          <w:sz w:val="40"/>
          <w:szCs w:val="40"/>
          <w:lang w:eastAsia="ru-RU"/>
        </w:rPr>
        <w:t>мы предлагаем Вам  игровые задания</w:t>
      </w:r>
    </w:p>
    <w:p w:rsidR="00D9030B" w:rsidRDefault="00D9030B" w:rsidP="004A481F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по теме недели</w:t>
      </w:r>
    </w:p>
    <w:p w:rsidR="00D9030B" w:rsidRPr="0056206C" w:rsidRDefault="00D9030B" w:rsidP="004A481F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 xml:space="preserve"> «Этикет</w:t>
      </w:r>
      <w:r w:rsidRPr="0056206C">
        <w:rPr>
          <w:rFonts w:ascii="Times New Roman" w:hAnsi="Times New Roman"/>
          <w:sz w:val="40"/>
          <w:szCs w:val="40"/>
          <w:lang w:eastAsia="ru-RU"/>
        </w:rPr>
        <w:t>»,</w:t>
      </w:r>
    </w:p>
    <w:p w:rsidR="00D9030B" w:rsidRPr="0056206C" w:rsidRDefault="00D9030B" w:rsidP="004A481F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56206C">
        <w:rPr>
          <w:rFonts w:ascii="Times New Roman" w:hAnsi="Times New Roman"/>
          <w:sz w:val="40"/>
          <w:szCs w:val="40"/>
          <w:lang w:eastAsia="ru-RU"/>
        </w:rPr>
        <w:t>которые вы можете выполнить с детьми дома.</w:t>
      </w:r>
    </w:p>
    <w:p w:rsidR="00D9030B" w:rsidRDefault="00D9030B" w:rsidP="004A481F"/>
    <w:p w:rsidR="00D9030B" w:rsidRDefault="00D9030B" w:rsidP="004A481F">
      <w:r>
        <w:rPr>
          <w:noProof/>
          <w:lang w:eastAsia="ru-RU"/>
        </w:rPr>
        <w:pict>
          <v:shape id="Рисунок 27" o:spid="_x0000_s1029" type="#_x0000_t75" alt="186155793" style="position:absolute;margin-left:-5.05pt;margin-top:.2pt;width:236.55pt;height:226.3pt;z-index:251657216;visibility:visible">
            <v:imagedata r:id="rId4" o:title=""/>
          </v:shape>
        </w:pict>
      </w:r>
    </w:p>
    <w:p w:rsidR="00D9030B" w:rsidRDefault="00D9030B" w:rsidP="004A481F"/>
    <w:p w:rsidR="00D9030B" w:rsidRDefault="00D9030B" w:rsidP="004A481F"/>
    <w:p w:rsidR="00D9030B" w:rsidRDefault="00D9030B" w:rsidP="004A481F"/>
    <w:p w:rsidR="00D9030B" w:rsidRDefault="00D9030B" w:rsidP="004A481F"/>
    <w:p w:rsidR="00D9030B" w:rsidRDefault="00D9030B" w:rsidP="004A481F"/>
    <w:p w:rsidR="00D9030B" w:rsidRDefault="00D9030B" w:rsidP="004A481F"/>
    <w:p w:rsidR="00D9030B" w:rsidRDefault="00D9030B" w:rsidP="004A481F"/>
    <w:p w:rsidR="00D9030B" w:rsidRDefault="00D9030B" w:rsidP="004A481F"/>
    <w:p w:rsidR="00D9030B" w:rsidRDefault="00D9030B" w:rsidP="004A481F"/>
    <w:p w:rsidR="00D9030B" w:rsidRDefault="00D9030B" w:rsidP="004A481F"/>
    <w:p w:rsidR="00D9030B" w:rsidRDefault="00D9030B" w:rsidP="004A481F"/>
    <w:p w:rsidR="00D9030B" w:rsidRPr="0056206C" w:rsidRDefault="00D9030B" w:rsidP="004A481F">
      <w:pPr>
        <w:spacing w:after="0" w:line="240" w:lineRule="auto"/>
        <w:ind w:left="-426"/>
        <w:jc w:val="center"/>
        <w:rPr>
          <w:rFonts w:ascii="Times New Roman" w:hAnsi="Times New Roman"/>
          <w:b/>
          <w:spacing w:val="-6"/>
          <w:sz w:val="28"/>
          <w:szCs w:val="28"/>
          <w:lang w:eastAsia="ru-RU"/>
        </w:rPr>
      </w:pPr>
      <w:r>
        <w:rPr>
          <w:rFonts w:ascii="Times New Roman" w:hAnsi="Times New Roman"/>
          <w:b/>
          <w:spacing w:val="-6"/>
          <w:sz w:val="28"/>
          <w:szCs w:val="28"/>
          <w:lang w:eastAsia="ru-RU"/>
        </w:rPr>
        <w:t xml:space="preserve">        </w:t>
      </w:r>
      <w:r w:rsidRPr="0056206C">
        <w:rPr>
          <w:rFonts w:ascii="Times New Roman" w:hAnsi="Times New Roman"/>
          <w:b/>
          <w:spacing w:val="-6"/>
          <w:sz w:val="28"/>
          <w:szCs w:val="28"/>
          <w:lang w:eastAsia="ru-RU"/>
        </w:rPr>
        <w:t>Чем можно заняться с ребенком дома:</w:t>
      </w:r>
    </w:p>
    <w:p w:rsidR="00D9030B" w:rsidRPr="004A481F" w:rsidRDefault="00D9030B" w:rsidP="004A481F">
      <w:pPr>
        <w:spacing w:after="0" w:line="240" w:lineRule="auto"/>
        <w:ind w:right="355"/>
        <w:rPr>
          <w:rFonts w:ascii="Times New Roman" w:hAnsi="Times New Roman"/>
          <w:sz w:val="32"/>
          <w:szCs w:val="32"/>
          <w:lang w:eastAsia="ru-RU"/>
        </w:rPr>
      </w:pPr>
    </w:p>
    <w:p w:rsidR="00D9030B" w:rsidRPr="004A481F" w:rsidRDefault="00D9030B" w:rsidP="002D3408">
      <w:pPr>
        <w:spacing w:after="0" w:line="240" w:lineRule="auto"/>
        <w:ind w:left="567" w:firstLine="141"/>
        <w:jc w:val="both"/>
        <w:rPr>
          <w:rFonts w:ascii="Times New Roman" w:hAnsi="Times New Roman"/>
          <w:sz w:val="28"/>
          <w:szCs w:val="32"/>
          <w:lang w:eastAsia="ru-RU"/>
        </w:rPr>
      </w:pPr>
      <w:r w:rsidRPr="004A481F">
        <w:rPr>
          <w:rFonts w:ascii="Times New Roman" w:hAnsi="Times New Roman"/>
          <w:sz w:val="28"/>
          <w:szCs w:val="32"/>
          <w:lang w:eastAsia="ru-RU"/>
        </w:rPr>
        <w:t>- формировать умение с небольшой помощью взрослого мыть руки, показать правила безопасности при умывании (горячая</w:t>
      </w:r>
      <w:r w:rsidRPr="004A481F">
        <w:rPr>
          <w:rFonts w:ascii="Times New Roman" w:hAnsi="Times New Roman"/>
          <w:i/>
          <w:sz w:val="28"/>
          <w:szCs w:val="32"/>
          <w:lang w:eastAsia="ru-RU"/>
        </w:rPr>
        <w:t xml:space="preserve"> </w:t>
      </w:r>
      <w:r w:rsidRPr="004A481F">
        <w:rPr>
          <w:rFonts w:ascii="Times New Roman" w:hAnsi="Times New Roman"/>
          <w:sz w:val="28"/>
          <w:szCs w:val="32"/>
          <w:lang w:eastAsia="ru-RU"/>
        </w:rPr>
        <w:t>вода), стимулировать и поощрять стремление детей в закреплении правил этикета в игровых ситуациях; широко применять элементарные этические нормы: «приветствие», «благодарность», «прощание», стимулировать и поощрять стремление дет</w:t>
      </w:r>
      <w:r w:rsidRPr="0090361E">
        <w:rPr>
          <w:rFonts w:ascii="Times New Roman" w:hAnsi="Times New Roman"/>
          <w:sz w:val="28"/>
          <w:szCs w:val="32"/>
          <w:lang w:eastAsia="ru-RU"/>
        </w:rPr>
        <w:t>ей в закреплении правил этикета;</w:t>
      </w: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26" o:spid="_x0000_s1030" type="#_x0000_t75" alt="kids005" style="position:absolute;left:0;text-align:left;margin-left:87.15pt;margin-top:6.15pt;width:125.3pt;height:179.45pt;z-index:-251658240;visibility:visible">
            <v:imagedata r:id="rId6" o:title=""/>
          </v:shape>
        </w:pict>
      </w: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D9030B" w:rsidRPr="004A481F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32"/>
          <w:lang w:eastAsia="ru-RU"/>
        </w:rPr>
      </w:pPr>
      <w:r w:rsidRPr="004A481F">
        <w:rPr>
          <w:rFonts w:ascii="Times New Roman" w:hAnsi="Times New Roman"/>
          <w:sz w:val="28"/>
          <w:szCs w:val="32"/>
          <w:lang w:eastAsia="ru-RU"/>
        </w:rPr>
        <w:t>- понаблюдать с ребенком за поведением взрослых за столом во время еды;</w:t>
      </w:r>
    </w:p>
    <w:p w:rsidR="00D9030B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D9030B" w:rsidRPr="004A481F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32"/>
          <w:lang w:eastAsia="ru-RU"/>
        </w:rPr>
      </w:pPr>
      <w:r w:rsidRPr="004A481F">
        <w:rPr>
          <w:rFonts w:ascii="Times New Roman" w:hAnsi="Times New Roman"/>
          <w:sz w:val="28"/>
          <w:szCs w:val="32"/>
          <w:lang w:eastAsia="ru-RU"/>
        </w:rPr>
        <w:t>- привлекать ребенка к выполнению простейших трудовых поручений;</w:t>
      </w:r>
    </w:p>
    <w:p w:rsidR="00D9030B" w:rsidRPr="004A481F" w:rsidRDefault="00D9030B" w:rsidP="00442FF1">
      <w:pPr>
        <w:spacing w:after="0" w:line="240" w:lineRule="auto"/>
        <w:ind w:left="567" w:right="-108" w:firstLine="567"/>
        <w:jc w:val="both"/>
        <w:rPr>
          <w:rFonts w:ascii="Times New Roman" w:hAnsi="Times New Roman"/>
          <w:sz w:val="28"/>
          <w:szCs w:val="32"/>
          <w:lang w:eastAsia="ru-RU"/>
        </w:rPr>
      </w:pPr>
      <w:r w:rsidRPr="004A481F">
        <w:rPr>
          <w:rFonts w:ascii="Times New Roman" w:hAnsi="Times New Roman"/>
          <w:sz w:val="28"/>
          <w:szCs w:val="32"/>
          <w:lang w:eastAsia="ru-RU"/>
        </w:rPr>
        <w:t>- почитать с ребенком дома Н.Е.Богуславская, Н.А.Купина «Веселый этикет»; Г.Шалаева «Домашний этикет»; И.Агапова. М.Давыдова «Игры и задания для Чудо-воспитания</w:t>
      </w:r>
      <w:r w:rsidRPr="0090361E">
        <w:rPr>
          <w:rFonts w:ascii="Times New Roman" w:hAnsi="Times New Roman"/>
          <w:sz w:val="28"/>
          <w:szCs w:val="32"/>
          <w:lang w:eastAsia="ru-RU"/>
        </w:rPr>
        <w:t>» - э</w:t>
      </w:r>
      <w:r>
        <w:rPr>
          <w:rFonts w:ascii="Times New Roman" w:hAnsi="Times New Roman"/>
          <w:sz w:val="28"/>
          <w:szCs w:val="32"/>
          <w:lang w:eastAsia="ru-RU"/>
        </w:rPr>
        <w:t>тикет для детей;</w:t>
      </w:r>
    </w:p>
    <w:p w:rsidR="00D9030B" w:rsidRPr="004A481F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32"/>
          <w:lang w:eastAsia="ru-RU"/>
        </w:rPr>
      </w:pPr>
      <w:r>
        <w:rPr>
          <w:rFonts w:ascii="Times New Roman" w:hAnsi="Times New Roman"/>
          <w:sz w:val="28"/>
          <w:szCs w:val="32"/>
          <w:lang w:eastAsia="ru-RU"/>
        </w:rPr>
        <w:t xml:space="preserve">  </w:t>
      </w:r>
      <w:r w:rsidRPr="004A481F">
        <w:rPr>
          <w:rFonts w:ascii="Times New Roman" w:hAnsi="Times New Roman"/>
          <w:sz w:val="28"/>
          <w:szCs w:val="32"/>
          <w:lang w:eastAsia="ru-RU"/>
        </w:rPr>
        <w:t>- познакомиться с правилами поведения в детском саду для обсуждения их с ребенком дома.</w:t>
      </w:r>
    </w:p>
    <w:p w:rsidR="00D9030B" w:rsidRPr="004A481F" w:rsidRDefault="00D9030B" w:rsidP="00442FF1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4" o:spid="_x0000_s1031" type="#_x0000_t75" alt="216555466" style="position:absolute;left:0;text-align:left;margin-left:77.65pt;margin-top:1.6pt;width:155.75pt;height:225.35pt;z-index:251660288;visibility:visible">
            <v:imagedata r:id="rId7" o:title=""/>
          </v:shape>
        </w:pict>
      </w:r>
    </w:p>
    <w:p w:rsidR="00D9030B" w:rsidRPr="004A481F" w:rsidRDefault="00D9030B" w:rsidP="00442FF1">
      <w:pPr>
        <w:spacing w:after="0" w:line="240" w:lineRule="auto"/>
        <w:ind w:left="567" w:right="355" w:firstLine="567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D9030B" w:rsidRDefault="00D9030B" w:rsidP="00442FF1">
      <w:pPr>
        <w:ind w:left="567" w:firstLine="567"/>
        <w:jc w:val="both"/>
      </w:pPr>
    </w:p>
    <w:p w:rsidR="00D9030B" w:rsidRDefault="00D9030B" w:rsidP="00442FF1">
      <w:pPr>
        <w:ind w:left="567" w:firstLine="567"/>
        <w:jc w:val="both"/>
      </w:pPr>
    </w:p>
    <w:p w:rsidR="00D9030B" w:rsidRDefault="00D9030B" w:rsidP="00442FF1">
      <w:pPr>
        <w:ind w:left="567" w:firstLine="567"/>
        <w:jc w:val="both"/>
      </w:pPr>
    </w:p>
    <w:p w:rsidR="00D9030B" w:rsidRDefault="00D9030B" w:rsidP="00442FF1">
      <w:pPr>
        <w:ind w:left="567" w:firstLine="567"/>
        <w:jc w:val="both"/>
      </w:pPr>
    </w:p>
    <w:p w:rsidR="00D9030B" w:rsidRDefault="00D9030B" w:rsidP="00442FF1">
      <w:pPr>
        <w:ind w:left="567" w:firstLine="567"/>
        <w:jc w:val="both"/>
      </w:pPr>
    </w:p>
    <w:p w:rsidR="00D9030B" w:rsidRDefault="00D9030B" w:rsidP="00442FF1">
      <w:pPr>
        <w:ind w:left="567" w:firstLine="567"/>
        <w:jc w:val="both"/>
      </w:pPr>
    </w:p>
    <w:p w:rsidR="00D9030B" w:rsidRDefault="00D9030B" w:rsidP="00442FF1">
      <w:pPr>
        <w:ind w:left="567" w:firstLine="567"/>
        <w:jc w:val="both"/>
      </w:pPr>
    </w:p>
    <w:p w:rsidR="00D9030B" w:rsidRDefault="00D9030B"/>
    <w:sectPr w:rsidR="00D9030B" w:rsidSect="0056206C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0ADA"/>
    <w:rsid w:val="000D107A"/>
    <w:rsid w:val="001F77A8"/>
    <w:rsid w:val="002D3408"/>
    <w:rsid w:val="00322975"/>
    <w:rsid w:val="00370ADA"/>
    <w:rsid w:val="004274C0"/>
    <w:rsid w:val="00442FF1"/>
    <w:rsid w:val="004A481F"/>
    <w:rsid w:val="004C6CFC"/>
    <w:rsid w:val="00551949"/>
    <w:rsid w:val="0056206C"/>
    <w:rsid w:val="007505B9"/>
    <w:rsid w:val="007E53C5"/>
    <w:rsid w:val="008126C9"/>
    <w:rsid w:val="008E0D0E"/>
    <w:rsid w:val="0090361E"/>
    <w:rsid w:val="00913E93"/>
    <w:rsid w:val="009204D8"/>
    <w:rsid w:val="00B31F63"/>
    <w:rsid w:val="00BF0908"/>
    <w:rsid w:val="00C45DD4"/>
    <w:rsid w:val="00C476D7"/>
    <w:rsid w:val="00D9030B"/>
    <w:rsid w:val="00DE7FEB"/>
    <w:rsid w:val="00E97EA6"/>
    <w:rsid w:val="00EC6548"/>
    <w:rsid w:val="00EE4054"/>
    <w:rsid w:val="00FF5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94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6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20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4C6C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422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151</TotalTime>
  <Pages>2</Pages>
  <Words>400</Words>
  <Characters>2282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27</cp:lastModifiedBy>
  <cp:revision>7</cp:revision>
  <cp:lastPrinted>2018-01-19T09:07:00Z</cp:lastPrinted>
  <dcterms:created xsi:type="dcterms:W3CDTF">2017-12-08T11:50:00Z</dcterms:created>
  <dcterms:modified xsi:type="dcterms:W3CDTF">2021-01-20T07:13:00Z</dcterms:modified>
</cp:coreProperties>
</file>